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417E" w:rsidRDefault="0087417E">
      <w:pPr>
        <w:spacing w:after="40"/>
        <w:rPr>
          <w:rFonts w:ascii="Arial" w:hAnsi="Arial" w:cs="Arial"/>
          <w:spacing w:val="12"/>
          <w:kern w:val="60"/>
          <w:sz w:val="18"/>
          <w:szCs w:val="18"/>
        </w:rPr>
      </w:pPr>
      <w:r>
        <w:rPr>
          <w:rFonts w:ascii="Arial" w:hAnsi="Arial" w:cs="Arial"/>
          <w:spacing w:val="12"/>
          <w:kern w:val="60"/>
          <w:sz w:val="18"/>
          <w:szCs w:val="18"/>
        </w:rPr>
        <w:t>KRAJSKÝ ÚŘAD KRAJE VYSOČINA</w:t>
      </w:r>
    </w:p>
    <w:p w:rsidR="0087417E" w:rsidRPr="00BE0F4D" w:rsidRDefault="003376E2">
      <w:pPr>
        <w:spacing w:after="40"/>
        <w:rPr>
          <w:rFonts w:ascii="Arial" w:hAnsi="Arial" w:cs="Arial"/>
          <w:sz w:val="19"/>
        </w:rPr>
      </w:pPr>
      <w:r>
        <w:rPr>
          <w:rFonts w:ascii="Arial" w:hAnsi="Arial" w:cs="Arial"/>
          <w:sz w:val="19"/>
        </w:rPr>
        <w:t xml:space="preserve">Odbor </w:t>
      </w:r>
      <w:hyperlink r:id="rId9" w:history="1">
        <w:r w:rsidR="00BE0F4D" w:rsidRPr="00BE0F4D">
          <w:rPr>
            <w:rFonts w:ascii="Arial" w:hAnsi="Arial" w:cs="Arial"/>
            <w:sz w:val="19"/>
          </w:rPr>
          <w:t>sociálních věc</w:t>
        </w:r>
      </w:hyperlink>
      <w:r w:rsidR="00BE0F4D">
        <w:rPr>
          <w:rFonts w:ascii="Arial" w:hAnsi="Arial" w:cs="Arial"/>
          <w:sz w:val="19"/>
        </w:rPr>
        <w:t>í</w:t>
      </w:r>
    </w:p>
    <w:p w:rsidR="0087417E" w:rsidRDefault="0087417E">
      <w:pPr>
        <w:spacing w:before="80" w:line="360" w:lineRule="auto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Žižkova </w:t>
      </w:r>
      <w:r w:rsidR="00616FBD">
        <w:rPr>
          <w:rFonts w:ascii="Arial" w:hAnsi="Arial" w:cs="Arial"/>
          <w:sz w:val="16"/>
        </w:rPr>
        <w:t>1882/</w:t>
      </w:r>
      <w:r>
        <w:rPr>
          <w:rFonts w:ascii="Arial" w:hAnsi="Arial" w:cs="Arial"/>
          <w:sz w:val="16"/>
        </w:rPr>
        <w:t>57, 58</w:t>
      </w:r>
      <w:r w:rsidR="00616FBD">
        <w:rPr>
          <w:rFonts w:ascii="Arial" w:hAnsi="Arial" w:cs="Arial"/>
          <w:sz w:val="16"/>
        </w:rPr>
        <w:t>6</w:t>
      </w:r>
      <w:r>
        <w:rPr>
          <w:rFonts w:ascii="Arial" w:hAnsi="Arial" w:cs="Arial"/>
          <w:sz w:val="16"/>
        </w:rPr>
        <w:t xml:space="preserve"> </w:t>
      </w:r>
      <w:r w:rsidR="00616FBD">
        <w:rPr>
          <w:rFonts w:ascii="Arial" w:hAnsi="Arial" w:cs="Arial"/>
          <w:sz w:val="16"/>
        </w:rPr>
        <w:t>01</w:t>
      </w:r>
      <w:r>
        <w:rPr>
          <w:rFonts w:ascii="Arial" w:hAnsi="Arial" w:cs="Arial"/>
          <w:sz w:val="16"/>
        </w:rPr>
        <w:t xml:space="preserve">  Jihlava, Česká republika</w:t>
      </w:r>
    </w:p>
    <w:p w:rsidR="00987FF4" w:rsidRDefault="000A2C46" w:rsidP="000A2C46">
      <w:pPr>
        <w:pStyle w:val="Zpat"/>
        <w:rPr>
          <w:szCs w:val="16"/>
        </w:rPr>
      </w:pPr>
      <w:r>
        <w:rPr>
          <w:sz w:val="16"/>
          <w:szCs w:val="16"/>
        </w:rPr>
        <w:t>tel.: 564 602 </w:t>
      </w:r>
      <w:r w:rsidR="00987FF4">
        <w:rPr>
          <w:sz w:val="16"/>
          <w:szCs w:val="16"/>
        </w:rPr>
        <w:t>819</w:t>
      </w:r>
      <w:r>
        <w:rPr>
          <w:sz w:val="16"/>
          <w:szCs w:val="16"/>
        </w:rPr>
        <w:t>, e-mail: posta@kr-vysocina.cz</w:t>
      </w:r>
    </w:p>
    <w:p w:rsidR="00987FF4" w:rsidRPr="00987FF4" w:rsidRDefault="00987FF4" w:rsidP="00987FF4"/>
    <w:p w:rsidR="00987FF4" w:rsidRPr="00987FF4" w:rsidRDefault="00987FF4" w:rsidP="00987FF4"/>
    <w:p w:rsidR="00987FF4" w:rsidRDefault="00987FF4" w:rsidP="00987FF4"/>
    <w:p w:rsidR="000A2C46" w:rsidRPr="00987FF4" w:rsidRDefault="000A2C46" w:rsidP="00987FF4">
      <w:pPr>
        <w:jc w:val="center"/>
      </w:pPr>
    </w:p>
    <w:p w:rsidR="0087417E" w:rsidRDefault="003510A0" w:rsidP="008D7FD4">
      <w:pPr>
        <w:spacing w:after="480"/>
        <w:rPr>
          <w:rFonts w:ascii="Arial" w:hAnsi="Arial" w:cs="Arial"/>
          <w:sz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1" layoutInCell="1" allowOverlap="1">
                <wp:simplePos x="0" y="0"/>
                <wp:positionH relativeFrom="page">
                  <wp:posOffset>3888740</wp:posOffset>
                </wp:positionH>
                <wp:positionV relativeFrom="page">
                  <wp:posOffset>1620520</wp:posOffset>
                </wp:positionV>
                <wp:extent cx="2520315" cy="1151890"/>
                <wp:effectExtent l="0" t="0" r="0" b="0"/>
                <wp:wrapTight wrapText="bothSides">
                  <wp:wrapPolygon edited="0">
                    <wp:start x="0" y="0"/>
                    <wp:lineTo x="0" y="21076"/>
                    <wp:lineTo x="21388" y="21076"/>
                    <wp:lineTo x="21388" y="0"/>
                    <wp:lineTo x="0" y="0"/>
                  </wp:wrapPolygon>
                </wp:wrapTight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20315" cy="11518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87417E" w:rsidRDefault="00730A10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Vážený pan</w:t>
                            </w:r>
                          </w:p>
                          <w:p w:rsidR="00730A10" w:rsidRDefault="00730A10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Ing. Karel Klat</w:t>
                            </w:r>
                          </w:p>
                          <w:p w:rsidR="00730A10" w:rsidRDefault="00730A10">
                            <w:pPr>
                              <w:pStyle w:val="KRUTEXTODSTAVCE"/>
                              <w:spacing w:line="240" w:lineRule="auto"/>
                            </w:pPr>
                            <w:r>
                              <w:t>Kuchařovická 4</w:t>
                            </w:r>
                          </w:p>
                          <w:p w:rsidR="00730A10" w:rsidRDefault="00730A10">
                            <w:pPr>
                              <w:pStyle w:val="KRUTEXTODSTAVCE"/>
                              <w:spacing w:line="240" w:lineRule="auto"/>
                            </w:pPr>
                            <w:r w:rsidRPr="00730A10">
                              <w:t>669 02</w:t>
                            </w:r>
                            <w:r>
                              <w:t xml:space="preserve"> Znojmo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306.2pt;margin-top:127.6pt;width:198.45pt;height:90.7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" stroked="f">
                <v:textbox inset="0,0,0,0">
                  <w:txbxContent>
                    <w:p w:rsidR="0087417E" w:rsidRDefault="00730A10">
                      <w:pPr>
                        <w:pStyle w:val="KRUTEXTODSTAVCE"/>
                        <w:spacing w:line="240" w:lineRule="auto"/>
                      </w:pPr>
                      <w:r>
                        <w:t>Vážený pan</w:t>
                      </w:r>
                    </w:p>
                    <w:p w:rsidR="00730A10" w:rsidRDefault="00730A10">
                      <w:pPr>
                        <w:pStyle w:val="KRUTEXTODSTAVCE"/>
                        <w:spacing w:line="240" w:lineRule="auto"/>
                      </w:pPr>
                      <w:r>
                        <w:t>Ing. Karel Klat</w:t>
                      </w:r>
                    </w:p>
                    <w:p w:rsidR="00730A10" w:rsidRDefault="00730A10">
                      <w:pPr>
                        <w:pStyle w:val="KRUTEXTODSTAVCE"/>
                        <w:spacing w:line="240" w:lineRule="auto"/>
                      </w:pPr>
                      <w:r>
                        <w:t>Kuchařovická 4</w:t>
                      </w:r>
                    </w:p>
                    <w:p w:rsidR="00730A10" w:rsidRDefault="00730A10">
                      <w:pPr>
                        <w:pStyle w:val="KRUTEXTODSTAVCE"/>
                        <w:spacing w:line="240" w:lineRule="auto"/>
                      </w:pPr>
                      <w:r w:rsidRPr="00730A10">
                        <w:t>669 02</w:t>
                      </w:r>
                      <w:r>
                        <w:t xml:space="preserve"> Znojmo</w:t>
                      </w:r>
                    </w:p>
                  </w:txbxContent>
                </v:textbox>
                <w10:wrap type="tight" anchorx="page" anchory="page"/>
                <w10:anchorlock/>
              </v:shape>
            </w:pict>
          </mc:Fallback>
        </mc:AlternateContent>
      </w:r>
    </w:p>
    <w:tbl>
      <w:tblPr>
        <w:tblpPr w:topFromText="1134" w:bottomFromText="567" w:vertAnchor="page" w:horzAnchor="margin" w:tblpXSpec="center" w:tblpY="5671"/>
        <w:tblOverlap w:val="never"/>
        <w:tblW w:w="9412" w:type="dxa"/>
        <w:tblBorders>
          <w:left w:val="single" w:sz="8" w:space="0" w:color="auto"/>
          <w:right w:val="single" w:sz="8" w:space="0" w:color="auto"/>
          <w:insideV w:val="single" w:sz="8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1"/>
        <w:gridCol w:w="2357"/>
        <w:gridCol w:w="2357"/>
        <w:gridCol w:w="2357"/>
      </w:tblGrid>
      <w:tr w:rsidR="0087417E">
        <w:trPr>
          <w:cantSplit/>
          <w:trHeight w:hRule="exact" w:val="170"/>
        </w:trPr>
        <w:tc>
          <w:tcPr>
            <w:tcW w:w="1999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Váš dopis značky/ze dne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Číslo jednací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87417E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Vyřizuje/telefon</w:t>
            </w:r>
          </w:p>
        </w:tc>
        <w:tc>
          <w:tcPr>
            <w:tcW w:w="2013" w:type="dxa"/>
            <w:noWrap/>
            <w:tcMar>
              <w:left w:w="170" w:type="dxa"/>
              <w:right w:w="170" w:type="dxa"/>
            </w:tcMar>
          </w:tcPr>
          <w:p w:rsidR="0087417E" w:rsidRDefault="00616FBD">
            <w:pPr>
              <w:rPr>
                <w:rFonts w:ascii="Arial" w:hAnsi="Arial" w:cs="Arial"/>
                <w:sz w:val="16"/>
              </w:rPr>
            </w:pPr>
            <w:r>
              <w:rPr>
                <w:rFonts w:ascii="Arial" w:hAnsi="Arial" w:cs="Arial"/>
                <w:sz w:val="16"/>
              </w:rPr>
              <w:t>Jihlava</w:t>
            </w:r>
          </w:p>
        </w:tc>
      </w:tr>
      <w:tr w:rsidR="0087417E">
        <w:trPr>
          <w:cantSplit/>
          <w:trHeight w:hRule="exact" w:val="454"/>
        </w:trPr>
        <w:tc>
          <w:tcPr>
            <w:tcW w:w="1999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87417E">
            <w:pPr>
              <w:pStyle w:val="KRUODVOLUDAJETAB"/>
            </w:pP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956A15">
            <w:pPr>
              <w:pStyle w:val="KRUODVOLUDAJETAB"/>
            </w:pPr>
            <w:r>
              <w:t>KUJI 113826/2021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730A10">
            <w:pPr>
              <w:pStyle w:val="KRUODVOLUDAJETAB"/>
            </w:pPr>
            <w:r>
              <w:t>Mgr. Simona Špinarová</w:t>
            </w:r>
          </w:p>
          <w:p w:rsidR="00730A10" w:rsidRDefault="00730A10">
            <w:pPr>
              <w:pStyle w:val="KRUODVOLUDAJETAB"/>
            </w:pPr>
            <w:r>
              <w:t>Tel. 564 602 823</w:t>
            </w:r>
          </w:p>
        </w:tc>
        <w:tc>
          <w:tcPr>
            <w:tcW w:w="2013" w:type="dxa"/>
            <w:noWrap/>
            <w:tcMar>
              <w:top w:w="34" w:type="dxa"/>
              <w:left w:w="170" w:type="dxa"/>
              <w:right w:w="170" w:type="dxa"/>
            </w:tcMar>
          </w:tcPr>
          <w:p w:rsidR="0087417E" w:rsidRDefault="00730A10">
            <w:pPr>
              <w:pStyle w:val="KRUODVOLUDAJETAB"/>
            </w:pPr>
            <w:r>
              <w:t>3. 1. 202</w:t>
            </w:r>
            <w:r w:rsidR="005978F5">
              <w:t>2</w:t>
            </w:r>
            <w:bookmarkStart w:id="0" w:name="_GoBack"/>
            <w:bookmarkEnd w:id="0"/>
          </w:p>
        </w:tc>
      </w:tr>
    </w:tbl>
    <w:p w:rsidR="00FF0E94" w:rsidRPr="00747D11" w:rsidRDefault="00730A10">
      <w:pPr>
        <w:pStyle w:val="KRUTEXTODSTAVCE"/>
        <w:rPr>
          <w:b/>
        </w:rPr>
      </w:pPr>
      <w:r w:rsidRPr="00747D11">
        <w:rPr>
          <w:b/>
        </w:rPr>
        <w:t>Informace poskytnuté na základě žádosti dle zákona č. 106/1999 Sb. o svobodném přístupu k informacím</w:t>
      </w:r>
    </w:p>
    <w:p w:rsidR="00FF0E94" w:rsidRDefault="00FF0E94">
      <w:pPr>
        <w:pStyle w:val="KRUTEXTODSTAVCE"/>
      </w:pPr>
    </w:p>
    <w:p w:rsidR="00FF0E94" w:rsidRDefault="00730A10">
      <w:pPr>
        <w:pStyle w:val="KRUTEXTODSTAVCE"/>
      </w:pPr>
      <w:r>
        <w:t>Vážený pane Klate,</w:t>
      </w:r>
    </w:p>
    <w:p w:rsidR="00730A10" w:rsidRDefault="00730A10">
      <w:pPr>
        <w:pStyle w:val="KRUTEXTODSTAVCE"/>
      </w:pPr>
      <w:r>
        <w:t>v reakci na Vaši žádost o poskytnutí informací níže uvádím odpovědi na Vámi položené otázky:</w:t>
      </w:r>
    </w:p>
    <w:p w:rsidR="006E3554" w:rsidRPr="00415947" w:rsidRDefault="00730A10" w:rsidP="00415947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415947">
        <w:rPr>
          <w:rFonts w:ascii="Arial" w:hAnsi="Arial" w:cs="Arial"/>
          <w:sz w:val="22"/>
          <w:szCs w:val="22"/>
        </w:rPr>
        <w:t>Zdravotní stav žadatelů</w:t>
      </w:r>
      <w:r w:rsidRPr="00415947">
        <w:rPr>
          <w:rFonts w:ascii="Arial" w:hAnsi="Arial" w:cs="Arial"/>
          <w:sz w:val="22"/>
          <w:szCs w:val="22"/>
        </w:rPr>
        <w:t xml:space="preserve"> o náhradní rodinnou</w:t>
      </w:r>
      <w:r w:rsidRPr="00415947">
        <w:rPr>
          <w:rFonts w:ascii="Arial" w:hAnsi="Arial" w:cs="Arial"/>
          <w:sz w:val="22"/>
          <w:szCs w:val="22"/>
        </w:rPr>
        <w:t xml:space="preserve"> </w:t>
      </w:r>
      <w:r w:rsidRPr="00415947">
        <w:rPr>
          <w:rFonts w:ascii="Arial" w:hAnsi="Arial" w:cs="Arial"/>
          <w:sz w:val="22"/>
          <w:szCs w:val="22"/>
        </w:rPr>
        <w:t>péči</w:t>
      </w:r>
      <w:r w:rsidRPr="00415947">
        <w:rPr>
          <w:rFonts w:ascii="Arial" w:hAnsi="Arial" w:cs="Arial"/>
          <w:sz w:val="22"/>
          <w:szCs w:val="22"/>
        </w:rPr>
        <w:t xml:space="preserve"> posuzujeme v souladu se zákonem </w:t>
      </w:r>
      <w:r w:rsidR="00F41D19" w:rsidRPr="00415947">
        <w:rPr>
          <w:rFonts w:ascii="Arial" w:hAnsi="Arial" w:cs="Arial"/>
          <w:sz w:val="22"/>
          <w:szCs w:val="22"/>
        </w:rPr>
        <w:t xml:space="preserve">č. 363/2021 </w:t>
      </w:r>
      <w:r w:rsidR="006E3554" w:rsidRPr="00415947">
        <w:rPr>
          <w:rFonts w:ascii="Arial" w:hAnsi="Arial" w:cs="Arial"/>
          <w:sz w:val="22"/>
          <w:szCs w:val="22"/>
        </w:rPr>
        <w:t xml:space="preserve">Sb., </w:t>
      </w:r>
      <w:r w:rsidR="00F41D19" w:rsidRPr="00415947">
        <w:rPr>
          <w:rFonts w:ascii="Arial" w:hAnsi="Arial" w:cs="Arial"/>
          <w:sz w:val="22"/>
          <w:szCs w:val="22"/>
        </w:rPr>
        <w:t>kterým se mění zákon č. 359/1999 Sb., o sociálně-právní ochraně dětí, ve znění pozdějších předpisů, a další související zákony</w:t>
      </w:r>
      <w:r w:rsidR="006E3554" w:rsidRPr="00415947">
        <w:rPr>
          <w:rFonts w:ascii="Arial" w:hAnsi="Arial" w:cs="Arial"/>
          <w:sz w:val="22"/>
          <w:szCs w:val="22"/>
        </w:rPr>
        <w:t xml:space="preserve">, který nám v § </w:t>
      </w:r>
      <w:r w:rsidR="006E3554" w:rsidRPr="00415947">
        <w:rPr>
          <w:rFonts w:ascii="Arial" w:hAnsi="Arial" w:cs="Arial"/>
          <w:sz w:val="22"/>
          <w:szCs w:val="22"/>
        </w:rPr>
        <w:t>27</w:t>
      </w:r>
      <w:r w:rsidR="006E3554" w:rsidRPr="00415947">
        <w:rPr>
          <w:rFonts w:ascii="Arial" w:hAnsi="Arial" w:cs="Arial"/>
          <w:sz w:val="22"/>
          <w:szCs w:val="22"/>
        </w:rPr>
        <w:t xml:space="preserve"> v rámci odborného posouzení žadatelů ukládá posoudit, zda zdravotní stav žadatele z hlediska duševního, tělesného a smyslového nebrání dlouhodobé péči o dítě. </w:t>
      </w:r>
    </w:p>
    <w:p w:rsidR="00415947" w:rsidRPr="00415947" w:rsidRDefault="006E3554" w:rsidP="00415947">
      <w:pPr>
        <w:pStyle w:val="Odstavecseseznamem"/>
        <w:numPr>
          <w:ilvl w:val="0"/>
          <w:numId w:val="6"/>
        </w:numPr>
        <w:autoSpaceDE w:val="0"/>
        <w:autoSpaceDN w:val="0"/>
        <w:adjustRightInd w:val="0"/>
        <w:spacing w:before="120"/>
        <w:ind w:left="284" w:hanging="284"/>
        <w:jc w:val="both"/>
        <w:rPr>
          <w:sz w:val="22"/>
          <w:szCs w:val="22"/>
        </w:rPr>
      </w:pPr>
      <w:r w:rsidRPr="00415947">
        <w:rPr>
          <w:rFonts w:ascii="Arial" w:hAnsi="Arial" w:cs="Arial"/>
          <w:sz w:val="22"/>
          <w:szCs w:val="22"/>
        </w:rPr>
        <w:t xml:space="preserve">Při posouzení vycházíme z výpisu zdravotní dokumentace, doložené k žádosti žadatelem a následně se v rámci úvodního pohovoru žadatele ještě podrobněji </w:t>
      </w:r>
      <w:r w:rsidRPr="00415947">
        <w:rPr>
          <w:rFonts w:ascii="Arial" w:hAnsi="Arial" w:cs="Arial"/>
          <w:sz w:val="22"/>
          <w:szCs w:val="22"/>
        </w:rPr>
        <w:t>doptáváme</w:t>
      </w:r>
      <w:r w:rsidRPr="00415947">
        <w:rPr>
          <w:rFonts w:ascii="Arial" w:hAnsi="Arial" w:cs="Arial"/>
          <w:sz w:val="22"/>
          <w:szCs w:val="22"/>
        </w:rPr>
        <w:t>, jak vnímá svůj vlastní zdravotní stav, zda se léčí s nějakým onemocněním, které vyžaduje pravidelnou medikaci a také, zda je je</w:t>
      </w:r>
      <w:r w:rsidR="00D43A3D" w:rsidRPr="00415947">
        <w:rPr>
          <w:rFonts w:ascii="Arial" w:hAnsi="Arial" w:cs="Arial"/>
          <w:sz w:val="22"/>
          <w:szCs w:val="22"/>
        </w:rPr>
        <w:t>ho</w:t>
      </w:r>
      <w:r w:rsidRPr="00415947">
        <w:rPr>
          <w:rFonts w:ascii="Arial" w:hAnsi="Arial" w:cs="Arial"/>
          <w:sz w:val="22"/>
          <w:szCs w:val="22"/>
        </w:rPr>
        <w:t xml:space="preserve"> zdravotní stav sledován u odborných lékařů. Pokud žadatel navštěvuje nějaké odborné lékaře, od nichž v rámci podkladů doložených k žádosti nedoložil lékařské zprávy, vyžádáme si ještě tyto zprávy (i zpětně</w:t>
      </w:r>
      <w:r w:rsidR="00747D11" w:rsidRPr="00415947">
        <w:rPr>
          <w:rFonts w:ascii="Arial" w:hAnsi="Arial" w:cs="Arial"/>
          <w:sz w:val="22"/>
          <w:szCs w:val="22"/>
        </w:rPr>
        <w:t xml:space="preserve"> k posouzení vývoje žadatelova onemocnění</w:t>
      </w:r>
      <w:r w:rsidRPr="00415947">
        <w:rPr>
          <w:rFonts w:ascii="Arial" w:hAnsi="Arial" w:cs="Arial"/>
          <w:sz w:val="22"/>
          <w:szCs w:val="22"/>
        </w:rPr>
        <w:t xml:space="preserve">) za účelem odborného posouzení žadatelova zdravotního stavu nasmlouvaným posudkovým lékařem. Ten má od nás k dispozici celou </w:t>
      </w:r>
      <w:r w:rsidR="00D43A3D" w:rsidRPr="00415947">
        <w:rPr>
          <w:rFonts w:ascii="Arial" w:hAnsi="Arial" w:cs="Arial"/>
          <w:sz w:val="22"/>
          <w:szCs w:val="22"/>
        </w:rPr>
        <w:t xml:space="preserve">spisovou </w:t>
      </w:r>
      <w:r w:rsidRPr="00415947">
        <w:rPr>
          <w:rFonts w:ascii="Arial" w:hAnsi="Arial" w:cs="Arial"/>
          <w:sz w:val="22"/>
          <w:szCs w:val="22"/>
        </w:rPr>
        <w:t xml:space="preserve">dokumentaci žádosti, aby mohl zodpovědně posoudit, jak vnímá </w:t>
      </w:r>
      <w:r w:rsidR="00956A15">
        <w:rPr>
          <w:rFonts w:ascii="Arial" w:hAnsi="Arial" w:cs="Arial"/>
          <w:sz w:val="22"/>
          <w:szCs w:val="22"/>
        </w:rPr>
        <w:t xml:space="preserve">vliv </w:t>
      </w:r>
      <w:r w:rsidRPr="00415947">
        <w:rPr>
          <w:rFonts w:ascii="Arial" w:hAnsi="Arial" w:cs="Arial"/>
          <w:sz w:val="22"/>
          <w:szCs w:val="22"/>
        </w:rPr>
        <w:t xml:space="preserve">žadatelova onemocnění </w:t>
      </w:r>
      <w:r w:rsidR="00956A15">
        <w:rPr>
          <w:rFonts w:ascii="Arial" w:hAnsi="Arial" w:cs="Arial"/>
          <w:sz w:val="22"/>
          <w:szCs w:val="22"/>
        </w:rPr>
        <w:t>na</w:t>
      </w:r>
      <w:r w:rsidRPr="00415947">
        <w:rPr>
          <w:rFonts w:ascii="Arial" w:hAnsi="Arial" w:cs="Arial"/>
          <w:sz w:val="22"/>
          <w:szCs w:val="22"/>
        </w:rPr>
        <w:t xml:space="preserve"> jeho běžn</w:t>
      </w:r>
      <w:r w:rsidR="00956A15">
        <w:rPr>
          <w:rFonts w:ascii="Arial" w:hAnsi="Arial" w:cs="Arial"/>
          <w:sz w:val="22"/>
          <w:szCs w:val="22"/>
        </w:rPr>
        <w:t>ý život</w:t>
      </w:r>
      <w:r w:rsidR="00D43A3D" w:rsidRPr="00415947">
        <w:rPr>
          <w:rFonts w:ascii="Arial" w:hAnsi="Arial" w:cs="Arial"/>
          <w:sz w:val="22"/>
          <w:szCs w:val="22"/>
        </w:rPr>
        <w:t>,</w:t>
      </w:r>
      <w:r w:rsidR="00956A15">
        <w:rPr>
          <w:rFonts w:ascii="Arial" w:hAnsi="Arial" w:cs="Arial"/>
          <w:sz w:val="22"/>
          <w:szCs w:val="22"/>
        </w:rPr>
        <w:t xml:space="preserve"> a </w:t>
      </w:r>
      <w:r w:rsidRPr="00415947">
        <w:rPr>
          <w:rFonts w:ascii="Arial" w:hAnsi="Arial" w:cs="Arial"/>
          <w:sz w:val="22"/>
          <w:szCs w:val="22"/>
        </w:rPr>
        <w:t xml:space="preserve">zejména </w:t>
      </w:r>
      <w:r w:rsidR="00D43A3D" w:rsidRPr="00415947">
        <w:rPr>
          <w:rFonts w:ascii="Arial" w:hAnsi="Arial" w:cs="Arial"/>
          <w:sz w:val="22"/>
          <w:szCs w:val="22"/>
        </w:rPr>
        <w:t xml:space="preserve">vyhodnotit způsobilost žadatele </w:t>
      </w:r>
      <w:r w:rsidRPr="00415947">
        <w:rPr>
          <w:rFonts w:ascii="Arial" w:hAnsi="Arial" w:cs="Arial"/>
          <w:sz w:val="22"/>
          <w:szCs w:val="22"/>
        </w:rPr>
        <w:t>pečovat o dítě</w:t>
      </w:r>
      <w:r w:rsidR="00150A84">
        <w:rPr>
          <w:rFonts w:ascii="Arial" w:hAnsi="Arial" w:cs="Arial"/>
          <w:sz w:val="22"/>
          <w:szCs w:val="22"/>
        </w:rPr>
        <w:t>, které by bylo svěřeno</w:t>
      </w:r>
      <w:r w:rsidRPr="00415947">
        <w:rPr>
          <w:rFonts w:ascii="Arial" w:hAnsi="Arial" w:cs="Arial"/>
          <w:sz w:val="22"/>
          <w:szCs w:val="22"/>
        </w:rPr>
        <w:t xml:space="preserve"> do jeho náhradní rodinné péče.</w:t>
      </w:r>
      <w:r w:rsidR="00747D11" w:rsidRPr="00415947">
        <w:rPr>
          <w:rFonts w:ascii="Arial" w:hAnsi="Arial" w:cs="Arial"/>
          <w:sz w:val="22"/>
          <w:szCs w:val="22"/>
        </w:rPr>
        <w:t xml:space="preserve"> Vyu</w:t>
      </w:r>
      <w:r w:rsidR="00D43A3D" w:rsidRPr="00415947">
        <w:rPr>
          <w:rFonts w:ascii="Arial" w:hAnsi="Arial" w:cs="Arial"/>
          <w:sz w:val="22"/>
          <w:szCs w:val="22"/>
        </w:rPr>
        <w:t>žíváme pouze oficiální formulář žádosti a její</w:t>
      </w:r>
      <w:r w:rsidR="00747D11" w:rsidRPr="00415947">
        <w:rPr>
          <w:rFonts w:ascii="Arial" w:hAnsi="Arial" w:cs="Arial"/>
          <w:sz w:val="22"/>
          <w:szCs w:val="22"/>
        </w:rPr>
        <w:t xml:space="preserve"> příloh</w:t>
      </w:r>
      <w:r w:rsidR="00D43A3D" w:rsidRPr="00415947">
        <w:rPr>
          <w:rFonts w:ascii="Arial" w:hAnsi="Arial" w:cs="Arial"/>
          <w:sz w:val="22"/>
          <w:szCs w:val="22"/>
        </w:rPr>
        <w:t>y</w:t>
      </w:r>
      <w:r w:rsidR="00747D11" w:rsidRPr="00415947">
        <w:rPr>
          <w:rFonts w:ascii="Arial" w:hAnsi="Arial" w:cs="Arial"/>
          <w:sz w:val="22"/>
          <w:szCs w:val="22"/>
        </w:rPr>
        <w:t>, které jsou k dispozici na stránkách MPSV. Vlastní formuláře ani dotazníky jsme za tímto účelem nevydávali.</w:t>
      </w:r>
    </w:p>
    <w:p w:rsidR="00415947" w:rsidRDefault="00415947" w:rsidP="00956A15">
      <w:pPr>
        <w:pStyle w:val="Odstavecseseznamem"/>
        <w:ind w:left="284" w:hanging="284"/>
        <w:rPr>
          <w:sz w:val="22"/>
          <w:szCs w:val="22"/>
        </w:rPr>
      </w:pPr>
    </w:p>
    <w:p w:rsidR="000A2C46" w:rsidRPr="00415947" w:rsidRDefault="00415947" w:rsidP="00415947">
      <w:pPr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22"/>
          <w:szCs w:val="22"/>
        </w:rPr>
      </w:pPr>
      <w:r w:rsidRPr="00415947">
        <w:rPr>
          <w:rFonts w:ascii="Arial" w:hAnsi="Arial" w:cs="Arial"/>
          <w:sz w:val="22"/>
          <w:szCs w:val="22"/>
        </w:rPr>
        <w:t>S pozdravem</w:t>
      </w:r>
    </w:p>
    <w:p w:rsidR="00415947" w:rsidRDefault="00415947" w:rsidP="00150A84">
      <w:pPr>
        <w:autoSpaceDE w:val="0"/>
        <w:autoSpaceDN w:val="0"/>
        <w:adjustRightInd w:val="0"/>
        <w:jc w:val="both"/>
      </w:pPr>
    </w:p>
    <w:p w:rsidR="00956A15" w:rsidRDefault="00956A15" w:rsidP="00150A84">
      <w:pPr>
        <w:autoSpaceDE w:val="0"/>
        <w:autoSpaceDN w:val="0"/>
        <w:adjustRightInd w:val="0"/>
        <w:jc w:val="both"/>
      </w:pPr>
    </w:p>
    <w:p w:rsidR="00956A15" w:rsidRDefault="00956A15" w:rsidP="00150A84">
      <w:pPr>
        <w:autoSpaceDE w:val="0"/>
        <w:autoSpaceDN w:val="0"/>
        <w:adjustRightInd w:val="0"/>
        <w:jc w:val="both"/>
      </w:pPr>
    </w:p>
    <w:p w:rsidR="00FF0E94" w:rsidRDefault="00BE0F4D" w:rsidP="00FF0E94">
      <w:pPr>
        <w:pStyle w:val="KRUTEXTODSTAVCE"/>
      </w:pPr>
      <w:r>
        <w:t>JUDr. Věra Švarcová</w:t>
      </w:r>
    </w:p>
    <w:p w:rsidR="00FF0E94" w:rsidRDefault="00FF0E94" w:rsidP="00FF0E94">
      <w:pPr>
        <w:pStyle w:val="KRUTEXTODSTAVCE"/>
      </w:pPr>
      <w:r>
        <w:t xml:space="preserve">vedoucí odboru </w:t>
      </w:r>
      <w:hyperlink r:id="rId10" w:history="1">
        <w:r w:rsidR="00BE0F4D" w:rsidRPr="00BE0F4D">
          <w:t>sociálních věc</w:t>
        </w:r>
      </w:hyperlink>
      <w:r w:rsidR="00BE0F4D" w:rsidRPr="00BE0F4D">
        <w:t>í</w:t>
      </w:r>
    </w:p>
    <w:sectPr w:rsidR="00FF0E94">
      <w:headerReference w:type="default" r:id="rId11"/>
      <w:footerReference w:type="default" r:id="rId12"/>
      <w:headerReference w:type="first" r:id="rId13"/>
      <w:footerReference w:type="first" r:id="rId14"/>
      <w:pgSz w:w="11906" w:h="16838" w:code="9"/>
      <w:pgMar w:top="1701" w:right="1247" w:bottom="1701" w:left="1247" w:header="703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20CA" w:rsidRDefault="00D120CA">
      <w:r>
        <w:separator/>
      </w:r>
    </w:p>
  </w:endnote>
  <w:endnote w:type="continuationSeparator" w:id="0">
    <w:p w:rsidR="00D120CA" w:rsidRDefault="00D12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7FF4" w:rsidRPr="00E2532E" w:rsidRDefault="00987FF4" w:rsidP="00987FF4">
    <w:pPr>
      <w:pStyle w:val="Zpat"/>
      <w:spacing w:after="120"/>
      <w:jc w:val="right"/>
      <w:rPr>
        <w:color w:val="17365D"/>
        <w:szCs w:val="20"/>
      </w:rPr>
    </w:pPr>
    <w:r w:rsidRPr="00E2532E">
      <w:rPr>
        <w:color w:val="17365D"/>
        <w:szCs w:val="20"/>
      </w:rPr>
      <w:t>Čís. jednací:</w:t>
    </w:r>
  </w:p>
  <w:p w:rsidR="00987FF4" w:rsidRPr="00E2532E" w:rsidRDefault="00987FF4" w:rsidP="00987FF4">
    <w:pPr>
      <w:pStyle w:val="Zpat"/>
      <w:jc w:val="right"/>
      <w:rPr>
        <w:color w:val="17365D"/>
        <w:szCs w:val="20"/>
      </w:rPr>
    </w:pPr>
    <w:r w:rsidRPr="00E2532E">
      <w:rPr>
        <w:color w:val="17365D"/>
        <w:szCs w:val="20"/>
      </w:rPr>
      <w:t xml:space="preserve">Strana: </w:t>
    </w:r>
    <w:r w:rsidRPr="00E2532E">
      <w:rPr>
        <w:color w:val="17365D"/>
        <w:szCs w:val="20"/>
      </w:rPr>
      <w:fldChar w:fldCharType="begin"/>
    </w:r>
    <w:r w:rsidRPr="00E2532E">
      <w:rPr>
        <w:color w:val="17365D"/>
        <w:szCs w:val="20"/>
      </w:rPr>
      <w:instrText xml:space="preserve"> PAGE  \* Arabic  \* MERGEFORMAT </w:instrText>
    </w:r>
    <w:r w:rsidRPr="00E2532E">
      <w:rPr>
        <w:color w:val="17365D"/>
        <w:szCs w:val="20"/>
      </w:rPr>
      <w:fldChar w:fldCharType="separate"/>
    </w:r>
    <w:r w:rsidR="00956A15">
      <w:rPr>
        <w:noProof/>
        <w:color w:val="17365D"/>
        <w:szCs w:val="20"/>
      </w:rPr>
      <w:t>2</w:t>
    </w:r>
    <w:r w:rsidRPr="00E2532E">
      <w:rPr>
        <w:color w:val="17365D"/>
        <w:szCs w:val="2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FD4" w:rsidRPr="008D7FD4" w:rsidRDefault="008D7FD4" w:rsidP="008D7FD4">
    <w:pPr>
      <w:ind w:left="709"/>
      <w:jc w:val="right"/>
      <w:rPr>
        <w:rFonts w:ascii="Arial" w:hAnsi="Arial" w:cs="Arial"/>
        <w:sz w:val="18"/>
        <w:szCs w:val="18"/>
      </w:rPr>
    </w:pPr>
    <w:r w:rsidRPr="008D7FD4">
      <w:rPr>
        <w:rFonts w:ascii="Arial" w:hAnsi="Arial" w:cs="Arial"/>
        <w:sz w:val="18"/>
        <w:szCs w:val="18"/>
      </w:rPr>
      <w:t xml:space="preserve">Žižkova </w:t>
    </w:r>
    <w:r w:rsidR="00616FBD">
      <w:rPr>
        <w:rFonts w:ascii="Arial" w:hAnsi="Arial" w:cs="Arial"/>
        <w:sz w:val="18"/>
        <w:szCs w:val="18"/>
      </w:rPr>
      <w:t>1882/</w:t>
    </w:r>
    <w:r w:rsidRPr="008D7FD4">
      <w:rPr>
        <w:rFonts w:ascii="Arial" w:hAnsi="Arial" w:cs="Arial"/>
        <w:sz w:val="18"/>
        <w:szCs w:val="18"/>
      </w:rPr>
      <w:t>57, 58</w:t>
    </w:r>
    <w:r w:rsidR="00616FBD">
      <w:rPr>
        <w:rFonts w:ascii="Arial" w:hAnsi="Arial" w:cs="Arial"/>
        <w:sz w:val="18"/>
        <w:szCs w:val="18"/>
      </w:rPr>
      <w:t>6</w:t>
    </w:r>
    <w:r w:rsidRPr="008D7FD4">
      <w:rPr>
        <w:rFonts w:ascii="Arial" w:hAnsi="Arial" w:cs="Arial"/>
        <w:sz w:val="18"/>
        <w:szCs w:val="18"/>
      </w:rPr>
      <w:t xml:space="preserve"> </w:t>
    </w:r>
    <w:r w:rsidR="00616FBD">
      <w:rPr>
        <w:rFonts w:ascii="Arial" w:hAnsi="Arial" w:cs="Arial"/>
        <w:sz w:val="18"/>
        <w:szCs w:val="18"/>
      </w:rPr>
      <w:t>01</w:t>
    </w:r>
    <w:r w:rsidRPr="008D7FD4">
      <w:rPr>
        <w:rFonts w:ascii="Arial" w:hAnsi="Arial" w:cs="Arial"/>
        <w:sz w:val="18"/>
        <w:szCs w:val="18"/>
      </w:rPr>
      <w:t xml:space="preserve"> Jihlava, </w:t>
    </w:r>
    <w:r w:rsidRPr="008D7FD4">
      <w:rPr>
        <w:rFonts w:ascii="Arial" w:hAnsi="Arial" w:cs="Arial"/>
        <w:bCs/>
        <w:sz w:val="18"/>
        <w:szCs w:val="18"/>
      </w:rPr>
      <w:t>IČO:</w:t>
    </w:r>
    <w:r w:rsidRPr="008D7FD4">
      <w:rPr>
        <w:rFonts w:ascii="Arial" w:hAnsi="Arial" w:cs="Arial"/>
        <w:sz w:val="18"/>
        <w:szCs w:val="18"/>
      </w:rPr>
      <w:t xml:space="preserve"> 70890749 </w:t>
    </w:r>
  </w:p>
  <w:p w:rsidR="008D7FD4" w:rsidRPr="008D7FD4" w:rsidRDefault="008D7FD4" w:rsidP="008D7FD4">
    <w:pPr>
      <w:pStyle w:val="Zpat"/>
      <w:ind w:left="709"/>
      <w:jc w:val="right"/>
      <w:rPr>
        <w:sz w:val="18"/>
        <w:szCs w:val="18"/>
      </w:rPr>
    </w:pPr>
    <w:r w:rsidRPr="008D7FD4">
      <w:rPr>
        <w:sz w:val="18"/>
        <w:szCs w:val="18"/>
      </w:rPr>
      <w:t>ID datové schránky: ksab3eu, e-mail: posta@kr-vysocina.cz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20CA" w:rsidRDefault="00D120CA">
      <w:r>
        <w:separator/>
      </w:r>
    </w:p>
  </w:footnote>
  <w:footnote w:type="continuationSeparator" w:id="0">
    <w:p w:rsidR="00D120CA" w:rsidRDefault="00D120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7417E" w:rsidRDefault="0087417E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432B69"/>
    <w:multiLevelType w:val="hybridMultilevel"/>
    <w:tmpl w:val="EFAA08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537E60"/>
    <w:multiLevelType w:val="hybridMultilevel"/>
    <w:tmpl w:val="CE82DFCE"/>
    <w:lvl w:ilvl="0" w:tplc="F7643DD4">
      <w:start w:val="1"/>
      <w:numFmt w:val="bullet"/>
      <w:pStyle w:val="KRUODRAZKY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25A939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10A0"/>
    <w:rsid w:val="00043704"/>
    <w:rsid w:val="00076957"/>
    <w:rsid w:val="00096937"/>
    <w:rsid w:val="000A2C46"/>
    <w:rsid w:val="000F60C9"/>
    <w:rsid w:val="00150A84"/>
    <w:rsid w:val="00162BFD"/>
    <w:rsid w:val="002142ED"/>
    <w:rsid w:val="00237AE1"/>
    <w:rsid w:val="003055E9"/>
    <w:rsid w:val="003376E2"/>
    <w:rsid w:val="003510A0"/>
    <w:rsid w:val="003576A2"/>
    <w:rsid w:val="00373384"/>
    <w:rsid w:val="003C18CE"/>
    <w:rsid w:val="003E3ECC"/>
    <w:rsid w:val="00415947"/>
    <w:rsid w:val="004620D6"/>
    <w:rsid w:val="00472ACE"/>
    <w:rsid w:val="00495D7B"/>
    <w:rsid w:val="004E7D7E"/>
    <w:rsid w:val="00550052"/>
    <w:rsid w:val="005978F5"/>
    <w:rsid w:val="005A00A8"/>
    <w:rsid w:val="00613A9E"/>
    <w:rsid w:val="00616FBD"/>
    <w:rsid w:val="006A6120"/>
    <w:rsid w:val="006E3554"/>
    <w:rsid w:val="00704596"/>
    <w:rsid w:val="00730A10"/>
    <w:rsid w:val="00747D11"/>
    <w:rsid w:val="007532D4"/>
    <w:rsid w:val="0081004E"/>
    <w:rsid w:val="0087417E"/>
    <w:rsid w:val="008743C2"/>
    <w:rsid w:val="008D7FD4"/>
    <w:rsid w:val="00956A15"/>
    <w:rsid w:val="00962A13"/>
    <w:rsid w:val="00984E4F"/>
    <w:rsid w:val="00987FF4"/>
    <w:rsid w:val="009D2F0E"/>
    <w:rsid w:val="009E4D5A"/>
    <w:rsid w:val="00A007DD"/>
    <w:rsid w:val="00A81384"/>
    <w:rsid w:val="00B144D5"/>
    <w:rsid w:val="00B26705"/>
    <w:rsid w:val="00B505B7"/>
    <w:rsid w:val="00BE0F4D"/>
    <w:rsid w:val="00C049C6"/>
    <w:rsid w:val="00C5203F"/>
    <w:rsid w:val="00CD72C5"/>
    <w:rsid w:val="00D120CA"/>
    <w:rsid w:val="00D43A3D"/>
    <w:rsid w:val="00D62494"/>
    <w:rsid w:val="00E21127"/>
    <w:rsid w:val="00E2532E"/>
    <w:rsid w:val="00F226C0"/>
    <w:rsid w:val="00F41D19"/>
    <w:rsid w:val="00F44588"/>
    <w:rsid w:val="00FC03F9"/>
    <w:rsid w:val="00FC314B"/>
    <w:rsid w:val="00FF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>
      <o:colormru v:ext="edit" colors="#25a939"/>
    </o:shapedefaults>
    <o:shapelayout v:ext="edit">
      <o:idmap v:ext="edit" data="1"/>
    </o:shapelayout>
  </w:shapeDefaults>
  <w:decimalSymbol w:val=","/>
  <w:listSeparator w:val=";"/>
  <w14:docId w14:val="2692E56B"/>
  <w15:chartTrackingRefBased/>
  <w15:docId w15:val="{385ABB68-7C82-4947-963C-07C24EC7F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autoRedefine/>
    <w:uiPriority w:val="99"/>
    <w:pPr>
      <w:tabs>
        <w:tab w:val="center" w:pos="4536"/>
        <w:tab w:val="right" w:pos="9072"/>
      </w:tabs>
    </w:pPr>
    <w:rPr>
      <w:rFonts w:ascii="Arial" w:hAnsi="Arial" w:cs="Arial"/>
      <w:sz w:val="20"/>
    </w:rPr>
  </w:style>
  <w:style w:type="character" w:styleId="Hypertextovodkaz">
    <w:name w:val="Hyperlink"/>
    <w:rPr>
      <w:color w:val="0000FF"/>
      <w:u w:val="single"/>
    </w:rPr>
  </w:style>
  <w:style w:type="character" w:styleId="Sledovanodkaz">
    <w:name w:val="FollowedHyperlink"/>
    <w:rPr>
      <w:color w:val="800080"/>
      <w:u w:val="single"/>
    </w:rPr>
  </w:style>
  <w:style w:type="paragraph" w:customStyle="1" w:styleId="Odstavec1">
    <w:name w:val="Odstavec1"/>
    <w:basedOn w:val="Normln"/>
    <w:pPr>
      <w:spacing w:before="80"/>
      <w:jc w:val="both"/>
    </w:pPr>
    <w:rPr>
      <w:szCs w:val="20"/>
    </w:rPr>
  </w:style>
  <w:style w:type="character" w:styleId="slostrnky">
    <w:name w:val="page number"/>
    <w:basedOn w:val="Standardnpsmoodstavce"/>
  </w:style>
  <w:style w:type="paragraph" w:customStyle="1" w:styleId="KRUTEXTODSTAVCE">
    <w:name w:val="_KRU_TEXT_ODSTAVCE"/>
    <w:basedOn w:val="Normln"/>
    <w:pPr>
      <w:spacing w:line="288" w:lineRule="auto"/>
    </w:pPr>
    <w:rPr>
      <w:rFonts w:ascii="Arial" w:hAnsi="Arial" w:cs="Arial"/>
      <w:sz w:val="22"/>
    </w:rPr>
  </w:style>
  <w:style w:type="paragraph" w:customStyle="1" w:styleId="KRUNADPIS3">
    <w:name w:val="_KRU_NADPIS_3"/>
    <w:basedOn w:val="KRUTEXTODSTAVCE"/>
    <w:next w:val="KRUTEXTODSTAVCE"/>
    <w:pPr>
      <w:spacing w:before="120"/>
    </w:pPr>
    <w:rPr>
      <w:sz w:val="24"/>
    </w:rPr>
  </w:style>
  <w:style w:type="paragraph" w:customStyle="1" w:styleId="KRUNADPIS1">
    <w:name w:val="_KRU_NADPIS_1"/>
    <w:basedOn w:val="KRUNADPIS3"/>
    <w:next w:val="KRUTEXTODSTAVCE"/>
    <w:pPr>
      <w:spacing w:before="240"/>
    </w:pPr>
    <w:rPr>
      <w:sz w:val="28"/>
    </w:rPr>
  </w:style>
  <w:style w:type="paragraph" w:customStyle="1" w:styleId="KRUNADPIS2">
    <w:name w:val="_KRU_NADPIS_2"/>
    <w:basedOn w:val="KRUNADPIS3"/>
    <w:next w:val="KRUTEXTODSTAVCE"/>
    <w:pPr>
      <w:spacing w:before="180"/>
    </w:pPr>
    <w:rPr>
      <w:sz w:val="26"/>
    </w:rPr>
  </w:style>
  <w:style w:type="paragraph" w:customStyle="1" w:styleId="KRUODRAZKY">
    <w:name w:val="_KRU_ODRAZKY"/>
    <w:basedOn w:val="KRUTEXTODSTAVCE"/>
    <w:pPr>
      <w:numPr>
        <w:numId w:val="5"/>
      </w:numPr>
      <w:tabs>
        <w:tab w:val="clear" w:pos="720"/>
        <w:tab w:val="num" w:pos="360"/>
      </w:tabs>
      <w:ind w:left="360"/>
    </w:pPr>
  </w:style>
  <w:style w:type="paragraph" w:customStyle="1" w:styleId="KRUpodpis">
    <w:name w:val="_KRU_podpis"/>
    <w:basedOn w:val="KRUTEXTODSTAVCE"/>
    <w:pPr>
      <w:ind w:left="5103"/>
      <w:jc w:val="center"/>
    </w:pPr>
  </w:style>
  <w:style w:type="character" w:customStyle="1" w:styleId="KRUODVOLUDAJENETAB">
    <w:name w:val="_KRU_ODVOL_UDAJE_NETAB"/>
    <w:rPr>
      <w:rFonts w:ascii="Arial" w:hAnsi="Arial"/>
      <w:sz w:val="18"/>
    </w:rPr>
  </w:style>
  <w:style w:type="paragraph" w:customStyle="1" w:styleId="KRUODVOLUDAJETAB">
    <w:name w:val="_KRU_ODVOL_UDAJE_TAB"/>
    <w:basedOn w:val="KRUTEXTODSTAVCE"/>
    <w:pPr>
      <w:spacing w:line="240" w:lineRule="auto"/>
    </w:pPr>
    <w:rPr>
      <w:sz w:val="18"/>
    </w:rPr>
  </w:style>
  <w:style w:type="paragraph" w:styleId="Normlnweb">
    <w:name w:val="Normal (Web)"/>
    <w:basedOn w:val="Normln"/>
    <w:uiPriority w:val="99"/>
    <w:unhideWhenUsed/>
    <w:rsid w:val="00987FF4"/>
    <w:pPr>
      <w:spacing w:before="100" w:beforeAutospacing="1" w:after="100" w:afterAutospacing="1"/>
    </w:pPr>
  </w:style>
  <w:style w:type="character" w:customStyle="1" w:styleId="ZpatChar">
    <w:name w:val="Zápatí Char"/>
    <w:link w:val="Zpat"/>
    <w:uiPriority w:val="99"/>
    <w:rsid w:val="00987FF4"/>
    <w:rPr>
      <w:rFonts w:ascii="Arial" w:hAnsi="Arial" w:cs="Arial"/>
      <w:szCs w:val="24"/>
    </w:rPr>
  </w:style>
  <w:style w:type="paragraph" w:styleId="Odstavecseseznamem">
    <w:name w:val="List Paragraph"/>
    <w:basedOn w:val="Normln"/>
    <w:uiPriority w:val="34"/>
    <w:qFormat/>
    <w:rsid w:val="00730A10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81004E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rsid w:val="0081004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894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extranet.kr-vysocina.cz/telefon/oj/odbor-socialnich-veci" TargetMode="External"/><Relationship Id="rId4" Type="http://schemas.openxmlformats.org/officeDocument/2006/relationships/styles" Target="styles.xml"/><Relationship Id="rId9" Type="http://schemas.openxmlformats.org/officeDocument/2006/relationships/hyperlink" Target="http://extranet.kr-vysocina.cz/telefon/oj/odbor-socialnich-veci" TargetMode="External"/><Relationship Id="rId14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pinarova.s\Downloads\prenesana_s_adresou_cb_OSV%20(2)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F1A1A93D06E574C960A6D7E98135716" ma:contentTypeVersion="5" ma:contentTypeDescription="Vytvoří nový dokument" ma:contentTypeScope="" ma:versionID="638683a93836d082f8c3a20fcc2fe9a6">
  <xsd:schema xmlns:xsd="http://www.w3.org/2001/XMLSchema" xmlns:xs="http://www.w3.org/2001/XMLSchema" xmlns:p="http://schemas.microsoft.com/office/2006/metadata/properties" xmlns:ns2="ad0a1802-d40a-4fae-a083-bd919e9592b2" targetNamespace="http://schemas.microsoft.com/office/2006/metadata/properties" ma:root="true" ma:fieldsID="04e93d810d954315396ee7894274bf34" ns2:_="">
    <xsd:import namespace="ad0a1802-d40a-4fae-a083-bd919e9592b2"/>
    <xsd:element name="properties">
      <xsd:complexType>
        <xsd:sequence>
          <xsd:element name="documentManagement">
            <xsd:complexType>
              <xsd:all>
                <xsd:element ref="ns2:Kategorie" minOccurs="0"/>
                <xsd:element ref="ns2:Popis_x0020_dokumentu" minOccurs="0"/>
                <xsd:element ref="ns2:Barva"/>
                <xsd:element ref="ns2:Vlastn_x00ed_k_x0020__x0161_ablony" minOccurs="0"/>
                <xsd:element ref="ns2:Datum_x0020_vyd_x00e1_n_x00ed__x0020_verze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0a1802-d40a-4fae-a083-bd919e9592b2" elementFormDefault="qualified">
    <xsd:import namespace="http://schemas.microsoft.com/office/2006/documentManagement/types"/>
    <xsd:import namespace="http://schemas.microsoft.com/office/infopath/2007/PartnerControls"/>
    <xsd:element name="Kategorie" ma:index="2" nillable="true" ma:displayName="Kategorie" ma:default="Radní" ma:format="Dropdown" ma:internalName="Kategorie">
      <xsd:simpleType>
        <xsd:restriction base="dms:Choice">
          <xsd:enumeration value="Šablona odboru"/>
          <xsd:enumeration value="Zastupitelstvo"/>
          <xsd:enumeration value="Radní"/>
          <xsd:enumeration value="Prezentace"/>
          <xsd:enumeration value="Vysočina náš domov"/>
          <xsd:enumeration value="Personální záležitosti"/>
          <xsd:enumeration value="Pracovní týmy"/>
          <xsd:enumeration value="Legislativní návrh"/>
          <xsd:enumeration value="Archiv"/>
          <xsd:enumeration value="Speciální"/>
          <xsd:enumeration value="Kontrolní činnost"/>
          <xsd:enumeration value="Vnitřní předpisy - příloha"/>
          <xsd:enumeration value="Fond Vysočiny"/>
          <xsd:enumeration value="Formuláře ostatní"/>
          <xsd:enumeration value="Cedule"/>
          <xsd:enumeration value="Pokladní operace"/>
          <xsd:enumeration value="Majetková evidence"/>
        </xsd:restriction>
      </xsd:simpleType>
    </xsd:element>
    <xsd:element name="Popis_x0020_dokumentu" ma:index="3" nillable="true" ma:displayName="Popis dokumentu" ma:internalName="Popis_x0020_dokumentu">
      <xsd:simpleType>
        <xsd:restriction base="dms:Text">
          <xsd:maxLength value="200"/>
        </xsd:restriction>
      </xsd:simpleType>
    </xsd:element>
    <xsd:element name="Barva" ma:index="4" ma:displayName="Barva" ma:default="Barevná" ma:format="Dropdown" ma:internalName="Barva">
      <xsd:simpleType>
        <xsd:restriction base="dms:Choice">
          <xsd:enumeration value="Černobílá"/>
          <xsd:enumeration value="Barevná"/>
        </xsd:restriction>
      </xsd:simpleType>
    </xsd:element>
    <xsd:element name="Vlastn_x00ed_k_x0020__x0161_ablony" ma:index="5" nillable="true" ma:displayName="Vlastník šablony" ma:default="OSH" ma:format="Dropdown" ma:internalName="Vlastn_x00ed_k_x0020__x0161_ablony">
      <xsd:simpleType>
        <xsd:restriction base="dms:Choice">
          <xsd:enumeration value="OddRLZ"/>
          <xsd:enumeration value="OAPR"/>
          <xsd:enumeration value="OddHS"/>
          <xsd:enumeration value="Reditel"/>
          <xsd:enumeration value="Sekční ředitelé"/>
          <xsd:enumeration value="OddPKZU"/>
          <xsd:enumeration value="OSH"/>
          <xsd:enumeration value="OM"/>
          <xsd:enumeration value="OE"/>
          <xsd:enumeration value="OK"/>
          <xsd:enumeration value="ODSH"/>
          <xsd:enumeration value="OKPPCR"/>
          <xsd:enumeration value="ORR"/>
          <xsd:enumeration value="OSV"/>
          <xsd:enumeration value="OSMS"/>
          <xsd:enumeration value="OUPSR"/>
          <xsd:enumeration value="OZ"/>
          <xsd:enumeration value="OŽPZ"/>
          <xsd:enumeration value="OddHS"/>
          <xsd:enumeration value="OddIA"/>
          <xsd:enumeration value="OddOSC"/>
          <xsd:enumeration value="OddVK"/>
          <xsd:enumeration value="OI"/>
        </xsd:restriction>
      </xsd:simpleType>
    </xsd:element>
    <xsd:element name="Datum_x0020_vyd_x00e1_n_x00ed__x0020_verze" ma:index="6" ma:displayName="Datum vydání verze" ma:default="2018-03-01T00:00:00Z" ma:format="DateOnly" ma:internalName="Datum_x0020_vyd_x00e1_n_x00ed__x0020_verz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9" ma:displayName="Typ obsahu"/>
        <xsd:element ref="dc:title" minOccurs="0" maxOccurs="1" ma:index="1" ma:displayName="Podkategori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9EECB83-B79B-4B11-9238-32FC914BA83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F16378C-F69B-401A-86D2-CBCECC969B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0a1802-d40a-4fae-a083-bd919e9592b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prenesana_s_adresou_cb_OSV (2).dot</Template>
  <TotalTime>5</TotalTime>
  <Pages>1</Pages>
  <Words>317</Words>
  <Characters>1873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KRAJSKÝ ÚŘAD KRAJE VYSOČINA</vt:lpstr>
    </vt:vector>
  </TitlesOfParts>
  <Company>Krajský úřad Kraje Vysočina</Company>
  <LinksUpToDate>false</LinksUpToDate>
  <CharactersWithSpaces>2186</CharactersWithSpaces>
  <SharedDoc>false</SharedDoc>
  <HLinks>
    <vt:vector size="12" baseType="variant">
      <vt:variant>
        <vt:i4>3539052</vt:i4>
      </vt:variant>
      <vt:variant>
        <vt:i4>5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  <vt:variant>
        <vt:i4>3539052</vt:i4>
      </vt:variant>
      <vt:variant>
        <vt:i4>0</vt:i4>
      </vt:variant>
      <vt:variant>
        <vt:i4>0</vt:i4>
      </vt:variant>
      <vt:variant>
        <vt:i4>5</vt:i4>
      </vt:variant>
      <vt:variant>
        <vt:lpwstr>http://extranet.kr-vysocina.cz/telefon/oj/odbor-socialnich-veci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KRAJSKÝ ÚŘAD KRAJE VYSOČINA</dc:title>
  <dc:subject/>
  <dc:creator>Špinarová Simona Mgr.</dc:creator>
  <cp:keywords/>
  <cp:lastModifiedBy>Špinarová Simona Mgr.</cp:lastModifiedBy>
  <cp:revision>4</cp:revision>
  <cp:lastPrinted>2022-01-03T13:05:00Z</cp:lastPrinted>
  <dcterms:created xsi:type="dcterms:W3CDTF">2022-01-03T13:09:00Z</dcterms:created>
  <dcterms:modified xsi:type="dcterms:W3CDTF">2022-01-03T13:13:00Z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0x010100BF1A1A93D06E574C960A6D7E98135716</vt:lpwstr>
  </property>
  <property fmtid="{D5CDD505-2E9C-101B-9397-08002B2CF9AE}" pid="3" name="Barva">
    <vt:lpwstr>Barevná</vt:lpwstr>
  </property>
  <property fmtid="{D5CDD505-2E9C-101B-9397-08002B2CF9AE}" pid="4" name="Kategorie">
    <vt:lpwstr>Radní</vt:lpwstr>
  </property>
  <property fmtid="{D5CDD505-2E9C-101B-9397-08002B2CF9AE}" pid="5" name="Vlastník šablony">
    <vt:lpwstr>OSH</vt:lpwstr>
  </property>
  <property fmtid="{D5CDD505-2E9C-101B-9397-08002B2CF9AE}" pid="6" name="Datum vydání verze">
    <vt:lpwstr>2018-03-01T01:00:00Z</vt:lpwstr>
  </property>
  <property fmtid="{D5CDD505-2E9C-101B-9397-08002B2CF9AE}" pid="7" name="Popis dokumentu">
    <vt:lpwstr/>
  </property>
</Properties>
</file>