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9D3C90">
        <w:rPr>
          <w:rFonts w:ascii="Arial" w:hAnsi="Arial" w:cs="Arial"/>
          <w:sz w:val="16"/>
        </w:rPr>
        <w:t>1882/</w:t>
      </w:r>
      <w:r>
        <w:rPr>
          <w:rFonts w:ascii="Arial" w:hAnsi="Arial" w:cs="Arial"/>
          <w:sz w:val="16"/>
        </w:rPr>
        <w:t>57, 587 33  Jihlava, Česká republika</w:t>
      </w:r>
    </w:p>
    <w:p w:rsidR="00FB770F" w:rsidRDefault="00951D5B" w:rsidP="00951D5B">
      <w:pPr>
        <w:spacing w:after="480"/>
        <w:rPr>
          <w:rFonts w:ascii="Arial" w:hAnsi="Arial" w:cs="Arial"/>
          <w:sz w:val="16"/>
        </w:rPr>
      </w:pPr>
      <w:r>
        <w:rPr>
          <w:sz w:val="16"/>
          <w:szCs w:val="16"/>
        </w:rPr>
        <w:t>tel.: 564 602 128</w:t>
      </w:r>
      <w:r w:rsidR="00C24386">
        <w:rPr>
          <w:sz w:val="16"/>
          <w:szCs w:val="16"/>
        </w:rPr>
        <w:t>, e-mail: posta@kr-vysocina.cz</w:t>
      </w:r>
      <w:r w:rsidR="00381050">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9D3C90" w:rsidRPr="00E95C6D" w:rsidRDefault="009D3C90">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341"/>
        <w:gridCol w:w="2357"/>
        <w:gridCol w:w="2357"/>
        <w:gridCol w:w="2357"/>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Default="00FB770F" w:rsidP="00333BE6">
            <w:pPr>
              <w:pStyle w:val="KRUODVOLUDAJETAB"/>
            </w:pPr>
          </w:p>
        </w:tc>
        <w:tc>
          <w:tcPr>
            <w:tcW w:w="2013"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Default="00FB770F">
            <w:pPr>
              <w:pStyle w:val="KRUODVOLUDAJETAB"/>
            </w:pPr>
            <w:bookmarkStart w:id="0" w:name="_GoBack"/>
            <w:bookmarkEnd w:id="0"/>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1E728C" w:rsidRDefault="001E728C">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1E728C" w:rsidRDefault="001E728C" w:rsidP="00556200">
      <w:pPr>
        <w:pStyle w:val="KRUTEXTODSTAVCE"/>
        <w:jc w:val="both"/>
      </w:pPr>
    </w:p>
    <w:p w:rsidR="00653787" w:rsidRPr="00653787" w:rsidRDefault="00BC112D" w:rsidP="00556200">
      <w:pPr>
        <w:pStyle w:val="KRUTEXTODSTAVCE"/>
        <w:jc w:val="both"/>
        <w:rPr>
          <w:i/>
        </w:rPr>
      </w:pPr>
      <w:r>
        <w:t>Dne 10</w:t>
      </w:r>
      <w:r w:rsidR="00CC2CF8" w:rsidRPr="00CC2CF8">
        <w:t xml:space="preserve">. </w:t>
      </w:r>
      <w:r>
        <w:t>9. 2021</w:t>
      </w:r>
      <w:r w:rsidR="00CC2CF8" w:rsidRPr="00CC2CF8">
        <w:t xml:space="preserve"> byla Kraji Vysočina doručena Vaše žádost o poskytnutí informace podle zákona č. 106/1999 Sb., o svobodném přístupu k informací</w:t>
      </w:r>
      <w:r w:rsidR="00EF5D93">
        <w:t>m</w:t>
      </w:r>
      <w:r w:rsidR="00556200">
        <w:t>, ve znění pozdějších předpisů.</w:t>
      </w:r>
    </w:p>
    <w:p w:rsidR="00CC2CF8" w:rsidRPr="00CC2CF8" w:rsidRDefault="00CC2CF8" w:rsidP="00B40797">
      <w:pPr>
        <w:pStyle w:val="KRUTEXTODSTAVCE"/>
        <w:jc w:val="both"/>
      </w:pPr>
    </w:p>
    <w:p w:rsidR="00CC2CF8" w:rsidRDefault="00653787" w:rsidP="00E61DE8">
      <w:pPr>
        <w:pStyle w:val="KRUTEXTODSTAVCE"/>
        <w:jc w:val="both"/>
      </w:pPr>
      <w:r>
        <w:t>P</w:t>
      </w:r>
      <w:r w:rsidR="00EF5D93">
        <w:t xml:space="preserve">oskytujeme </w:t>
      </w:r>
      <w:r>
        <w:t>Vám požadované informace:</w:t>
      </w:r>
    </w:p>
    <w:p w:rsidR="001E728C" w:rsidRDefault="001E728C" w:rsidP="00E61DE8">
      <w:pPr>
        <w:pStyle w:val="KRUTEXTODSTAVCE"/>
        <w:jc w:val="both"/>
      </w:pPr>
    </w:p>
    <w:p w:rsidR="00081F5D" w:rsidRDefault="00081F5D" w:rsidP="00CC2CF8">
      <w:pPr>
        <w:pStyle w:val="KRUTEXTODSTAVCE"/>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0"/>
        <w:gridCol w:w="1910"/>
        <w:gridCol w:w="1910"/>
        <w:gridCol w:w="1911"/>
        <w:gridCol w:w="1911"/>
      </w:tblGrid>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t>Subjekt</w:t>
            </w:r>
          </w:p>
        </w:tc>
        <w:tc>
          <w:tcPr>
            <w:tcW w:w="1910" w:type="dxa"/>
            <w:shd w:val="clear" w:color="auto" w:fill="auto"/>
          </w:tcPr>
          <w:p w:rsidR="001E728C" w:rsidRPr="00E117D0" w:rsidRDefault="001E728C" w:rsidP="00BC112D">
            <w:pPr>
              <w:pStyle w:val="KRUTEXTODSTAVCE"/>
              <w:rPr>
                <w:b/>
                <w:i/>
              </w:rPr>
            </w:pPr>
            <w:r w:rsidRPr="00E117D0">
              <w:rPr>
                <w:b/>
                <w:i/>
              </w:rPr>
              <w:t>IČO</w:t>
            </w:r>
          </w:p>
        </w:tc>
        <w:tc>
          <w:tcPr>
            <w:tcW w:w="1910" w:type="dxa"/>
            <w:shd w:val="clear" w:color="auto" w:fill="auto"/>
          </w:tcPr>
          <w:p w:rsidR="001E728C" w:rsidRPr="00E117D0" w:rsidRDefault="001E728C" w:rsidP="00BC112D">
            <w:pPr>
              <w:pStyle w:val="KRUTEXTODSTAVCE"/>
              <w:rPr>
                <w:b/>
                <w:i/>
              </w:rPr>
            </w:pPr>
            <w:r w:rsidRPr="00E117D0">
              <w:rPr>
                <w:b/>
                <w:i/>
              </w:rPr>
              <w:t>Činnost</w:t>
            </w:r>
          </w:p>
        </w:tc>
        <w:tc>
          <w:tcPr>
            <w:tcW w:w="1911" w:type="dxa"/>
            <w:shd w:val="clear" w:color="auto" w:fill="auto"/>
          </w:tcPr>
          <w:p w:rsidR="001E728C" w:rsidRPr="00E117D0" w:rsidRDefault="001E728C" w:rsidP="00BC112D">
            <w:pPr>
              <w:pStyle w:val="KRUTEXTODSTAVCE"/>
              <w:rPr>
                <w:b/>
                <w:i/>
              </w:rPr>
            </w:pPr>
            <w:r w:rsidRPr="00E117D0">
              <w:rPr>
                <w:b/>
                <w:i/>
              </w:rPr>
              <w:t>Rok</w:t>
            </w:r>
          </w:p>
        </w:tc>
        <w:tc>
          <w:tcPr>
            <w:tcW w:w="1911" w:type="dxa"/>
            <w:shd w:val="clear" w:color="auto" w:fill="auto"/>
          </w:tcPr>
          <w:p w:rsidR="001E728C" w:rsidRPr="00E117D0" w:rsidRDefault="001E728C" w:rsidP="00BC112D">
            <w:pPr>
              <w:pStyle w:val="KRUTEXTODSTAVCE"/>
              <w:rPr>
                <w:b/>
                <w:i/>
              </w:rPr>
            </w:pPr>
            <w:r w:rsidRPr="00E117D0">
              <w:rPr>
                <w:b/>
                <w:i/>
              </w:rPr>
              <w:t>Částka</w:t>
            </w:r>
          </w:p>
        </w:tc>
      </w:tr>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t>Milan Šustr</w:t>
            </w:r>
          </w:p>
        </w:tc>
        <w:tc>
          <w:tcPr>
            <w:tcW w:w="1910" w:type="dxa"/>
            <w:shd w:val="clear" w:color="auto" w:fill="auto"/>
          </w:tcPr>
          <w:p w:rsidR="001E728C" w:rsidRPr="00E117D0" w:rsidRDefault="001E728C" w:rsidP="00BC112D">
            <w:pPr>
              <w:pStyle w:val="KRUTEXTODSTAVCE"/>
              <w:rPr>
                <w:b/>
                <w:i/>
              </w:rPr>
            </w:pPr>
            <w:r w:rsidRPr="00E117D0">
              <w:rPr>
                <w:i/>
              </w:rPr>
              <w:t>18799256</w:t>
            </w:r>
          </w:p>
        </w:tc>
        <w:tc>
          <w:tcPr>
            <w:tcW w:w="1910" w:type="dxa"/>
            <w:shd w:val="clear" w:color="auto" w:fill="auto"/>
          </w:tcPr>
          <w:p w:rsidR="001E728C" w:rsidRPr="00E117D0" w:rsidRDefault="001E728C" w:rsidP="00BC112D">
            <w:pPr>
              <w:pStyle w:val="KRUTEXTODSTAVCE"/>
              <w:rPr>
                <w:b/>
                <w:i/>
              </w:rPr>
            </w:pPr>
            <w:r w:rsidRPr="00E117D0">
              <w:rPr>
                <w:i/>
              </w:rPr>
              <w:t>Propagace a tvorba fotodokumentace</w:t>
            </w:r>
          </w:p>
        </w:tc>
        <w:tc>
          <w:tcPr>
            <w:tcW w:w="1911" w:type="dxa"/>
            <w:shd w:val="clear" w:color="auto" w:fill="auto"/>
          </w:tcPr>
          <w:p w:rsidR="001E728C" w:rsidRPr="00E117D0" w:rsidRDefault="001E728C" w:rsidP="00BC112D">
            <w:pPr>
              <w:pStyle w:val="KRUTEXTODSTAVCE"/>
              <w:rPr>
                <w:b/>
                <w:i/>
              </w:rPr>
            </w:pPr>
            <w:r w:rsidRPr="00E117D0">
              <w:rPr>
                <w:i/>
              </w:rPr>
              <w:t xml:space="preserve">2016 </w:t>
            </w:r>
          </w:p>
        </w:tc>
        <w:tc>
          <w:tcPr>
            <w:tcW w:w="1911" w:type="dxa"/>
            <w:shd w:val="clear" w:color="auto" w:fill="auto"/>
          </w:tcPr>
          <w:p w:rsidR="001E728C" w:rsidRPr="00E117D0" w:rsidRDefault="001E728C" w:rsidP="001E728C">
            <w:pPr>
              <w:pStyle w:val="KRUTEXTODSTAVCE"/>
              <w:rPr>
                <w:i/>
              </w:rPr>
            </w:pPr>
            <w:r w:rsidRPr="00E117D0">
              <w:rPr>
                <w:i/>
              </w:rPr>
              <w:t>140 000 Kč</w:t>
            </w:r>
          </w:p>
          <w:p w:rsidR="001E728C" w:rsidRPr="00E117D0" w:rsidRDefault="001E728C" w:rsidP="00BC112D">
            <w:pPr>
              <w:pStyle w:val="KRUTEXTODSTAVCE"/>
              <w:rPr>
                <w:b/>
                <w:i/>
              </w:rPr>
            </w:pPr>
          </w:p>
        </w:tc>
      </w:tr>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t>Milan Šustr</w:t>
            </w:r>
          </w:p>
        </w:tc>
        <w:tc>
          <w:tcPr>
            <w:tcW w:w="1910" w:type="dxa"/>
            <w:shd w:val="clear" w:color="auto" w:fill="auto"/>
          </w:tcPr>
          <w:p w:rsidR="001E728C" w:rsidRPr="00E117D0" w:rsidRDefault="001E728C" w:rsidP="00BC112D">
            <w:pPr>
              <w:pStyle w:val="KRUTEXTODSTAVCE"/>
              <w:rPr>
                <w:b/>
                <w:i/>
              </w:rPr>
            </w:pPr>
            <w:r w:rsidRPr="00E117D0">
              <w:rPr>
                <w:i/>
              </w:rPr>
              <w:t>18799256</w:t>
            </w:r>
          </w:p>
        </w:tc>
        <w:tc>
          <w:tcPr>
            <w:tcW w:w="1910" w:type="dxa"/>
            <w:shd w:val="clear" w:color="auto" w:fill="auto"/>
          </w:tcPr>
          <w:p w:rsidR="001E728C" w:rsidRPr="00E117D0" w:rsidRDefault="001E728C" w:rsidP="00BC112D">
            <w:pPr>
              <w:pStyle w:val="KRUTEXTODSTAVCE"/>
              <w:rPr>
                <w:b/>
                <w:i/>
              </w:rPr>
            </w:pPr>
            <w:r w:rsidRPr="00E117D0">
              <w:rPr>
                <w:i/>
              </w:rPr>
              <w:t>Propagace a tvorba fotodokumentace</w:t>
            </w:r>
          </w:p>
        </w:tc>
        <w:tc>
          <w:tcPr>
            <w:tcW w:w="1911" w:type="dxa"/>
            <w:shd w:val="clear" w:color="auto" w:fill="auto"/>
          </w:tcPr>
          <w:p w:rsidR="001E728C" w:rsidRPr="00E117D0" w:rsidRDefault="001E728C" w:rsidP="00BC112D">
            <w:pPr>
              <w:pStyle w:val="KRUTEXTODSTAVCE"/>
              <w:rPr>
                <w:b/>
                <w:i/>
              </w:rPr>
            </w:pPr>
            <w:r w:rsidRPr="00E117D0">
              <w:rPr>
                <w:i/>
              </w:rPr>
              <w:t>2017</w:t>
            </w:r>
          </w:p>
        </w:tc>
        <w:tc>
          <w:tcPr>
            <w:tcW w:w="1911" w:type="dxa"/>
            <w:shd w:val="clear" w:color="auto" w:fill="auto"/>
          </w:tcPr>
          <w:p w:rsidR="001E728C" w:rsidRPr="00E117D0" w:rsidRDefault="001E728C" w:rsidP="00BC112D">
            <w:pPr>
              <w:pStyle w:val="KRUTEXTODSTAVCE"/>
              <w:rPr>
                <w:b/>
                <w:i/>
              </w:rPr>
            </w:pPr>
            <w:r w:rsidRPr="00E117D0">
              <w:rPr>
                <w:i/>
              </w:rPr>
              <w:t>86 000 Kč</w:t>
            </w:r>
          </w:p>
        </w:tc>
      </w:tr>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t>Milan Šustr</w:t>
            </w:r>
          </w:p>
        </w:tc>
        <w:tc>
          <w:tcPr>
            <w:tcW w:w="1910" w:type="dxa"/>
            <w:shd w:val="clear" w:color="auto" w:fill="auto"/>
          </w:tcPr>
          <w:p w:rsidR="001E728C" w:rsidRPr="00E117D0" w:rsidRDefault="001E728C" w:rsidP="00BC112D">
            <w:pPr>
              <w:pStyle w:val="KRUTEXTODSTAVCE"/>
              <w:rPr>
                <w:b/>
                <w:i/>
              </w:rPr>
            </w:pPr>
            <w:r w:rsidRPr="00E117D0">
              <w:rPr>
                <w:i/>
              </w:rPr>
              <w:t>18799256</w:t>
            </w:r>
          </w:p>
        </w:tc>
        <w:tc>
          <w:tcPr>
            <w:tcW w:w="1910" w:type="dxa"/>
            <w:shd w:val="clear" w:color="auto" w:fill="auto"/>
          </w:tcPr>
          <w:p w:rsidR="001E728C" w:rsidRPr="00E117D0" w:rsidRDefault="001E728C" w:rsidP="00BC112D">
            <w:pPr>
              <w:pStyle w:val="KRUTEXTODSTAVCE"/>
              <w:rPr>
                <w:b/>
                <w:i/>
              </w:rPr>
            </w:pPr>
            <w:r w:rsidRPr="00E117D0">
              <w:rPr>
                <w:i/>
              </w:rPr>
              <w:t>Propagace a tvorba fotodokumentace</w:t>
            </w:r>
          </w:p>
        </w:tc>
        <w:tc>
          <w:tcPr>
            <w:tcW w:w="1911" w:type="dxa"/>
            <w:shd w:val="clear" w:color="auto" w:fill="auto"/>
          </w:tcPr>
          <w:p w:rsidR="001E728C" w:rsidRPr="00E117D0" w:rsidRDefault="001E728C" w:rsidP="00BC112D">
            <w:pPr>
              <w:pStyle w:val="KRUTEXTODSTAVCE"/>
              <w:rPr>
                <w:i/>
              </w:rPr>
            </w:pPr>
            <w:r w:rsidRPr="00E117D0">
              <w:rPr>
                <w:i/>
              </w:rPr>
              <w:t>2018</w:t>
            </w:r>
          </w:p>
        </w:tc>
        <w:tc>
          <w:tcPr>
            <w:tcW w:w="1911" w:type="dxa"/>
            <w:shd w:val="clear" w:color="auto" w:fill="auto"/>
          </w:tcPr>
          <w:p w:rsidR="001E728C" w:rsidRPr="00E117D0" w:rsidRDefault="001E728C" w:rsidP="00BC112D">
            <w:pPr>
              <w:pStyle w:val="KRUTEXTODSTAVCE"/>
              <w:rPr>
                <w:i/>
              </w:rPr>
            </w:pPr>
            <w:r w:rsidRPr="00E117D0">
              <w:rPr>
                <w:i/>
              </w:rPr>
              <w:t>112 000 Kč</w:t>
            </w:r>
          </w:p>
        </w:tc>
      </w:tr>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t>Milan Šustr</w:t>
            </w:r>
          </w:p>
        </w:tc>
        <w:tc>
          <w:tcPr>
            <w:tcW w:w="1910" w:type="dxa"/>
            <w:shd w:val="clear" w:color="auto" w:fill="auto"/>
          </w:tcPr>
          <w:p w:rsidR="001E728C" w:rsidRPr="00E117D0" w:rsidRDefault="001E728C" w:rsidP="00BC112D">
            <w:pPr>
              <w:pStyle w:val="KRUTEXTODSTAVCE"/>
              <w:rPr>
                <w:b/>
                <w:i/>
              </w:rPr>
            </w:pPr>
            <w:r w:rsidRPr="00E117D0">
              <w:rPr>
                <w:i/>
              </w:rPr>
              <w:t>18799256</w:t>
            </w:r>
          </w:p>
        </w:tc>
        <w:tc>
          <w:tcPr>
            <w:tcW w:w="1910" w:type="dxa"/>
            <w:shd w:val="clear" w:color="auto" w:fill="auto"/>
          </w:tcPr>
          <w:p w:rsidR="001E728C" w:rsidRPr="00E117D0" w:rsidRDefault="001E728C" w:rsidP="00BC112D">
            <w:pPr>
              <w:pStyle w:val="KRUTEXTODSTAVCE"/>
              <w:rPr>
                <w:b/>
                <w:i/>
              </w:rPr>
            </w:pPr>
            <w:r w:rsidRPr="00E117D0">
              <w:rPr>
                <w:i/>
              </w:rPr>
              <w:t>Propagace a tvorba fotodokumentace</w:t>
            </w:r>
          </w:p>
        </w:tc>
        <w:tc>
          <w:tcPr>
            <w:tcW w:w="1911" w:type="dxa"/>
            <w:shd w:val="clear" w:color="auto" w:fill="auto"/>
          </w:tcPr>
          <w:p w:rsidR="001E728C" w:rsidRPr="00E117D0" w:rsidRDefault="001E728C" w:rsidP="00BC112D">
            <w:pPr>
              <w:pStyle w:val="KRUTEXTODSTAVCE"/>
              <w:rPr>
                <w:i/>
              </w:rPr>
            </w:pPr>
            <w:r w:rsidRPr="00E117D0">
              <w:rPr>
                <w:i/>
              </w:rPr>
              <w:t>2019</w:t>
            </w:r>
          </w:p>
        </w:tc>
        <w:tc>
          <w:tcPr>
            <w:tcW w:w="1911" w:type="dxa"/>
            <w:shd w:val="clear" w:color="auto" w:fill="auto"/>
          </w:tcPr>
          <w:p w:rsidR="001E728C" w:rsidRPr="00E117D0" w:rsidRDefault="001E728C" w:rsidP="00BC112D">
            <w:pPr>
              <w:pStyle w:val="KRUTEXTODSTAVCE"/>
              <w:rPr>
                <w:i/>
              </w:rPr>
            </w:pPr>
            <w:r w:rsidRPr="00E117D0">
              <w:rPr>
                <w:i/>
              </w:rPr>
              <w:t>112 000 Kč</w:t>
            </w:r>
          </w:p>
        </w:tc>
      </w:tr>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t>Milan Šustr</w:t>
            </w:r>
          </w:p>
        </w:tc>
        <w:tc>
          <w:tcPr>
            <w:tcW w:w="1910" w:type="dxa"/>
            <w:shd w:val="clear" w:color="auto" w:fill="auto"/>
          </w:tcPr>
          <w:p w:rsidR="001E728C" w:rsidRPr="00E117D0" w:rsidRDefault="001E728C" w:rsidP="00BC112D">
            <w:pPr>
              <w:pStyle w:val="KRUTEXTODSTAVCE"/>
              <w:rPr>
                <w:b/>
                <w:i/>
              </w:rPr>
            </w:pPr>
            <w:r w:rsidRPr="00E117D0">
              <w:rPr>
                <w:i/>
              </w:rPr>
              <w:t>18799256</w:t>
            </w:r>
          </w:p>
        </w:tc>
        <w:tc>
          <w:tcPr>
            <w:tcW w:w="1910" w:type="dxa"/>
            <w:shd w:val="clear" w:color="auto" w:fill="auto"/>
          </w:tcPr>
          <w:p w:rsidR="001E728C" w:rsidRPr="00E117D0" w:rsidRDefault="001E728C" w:rsidP="00BC112D">
            <w:pPr>
              <w:pStyle w:val="KRUTEXTODSTAVCE"/>
              <w:rPr>
                <w:b/>
                <w:i/>
              </w:rPr>
            </w:pPr>
            <w:r w:rsidRPr="00E117D0">
              <w:rPr>
                <w:i/>
              </w:rPr>
              <w:t>Propagace a tvorba fotodokumentace</w:t>
            </w:r>
          </w:p>
        </w:tc>
        <w:tc>
          <w:tcPr>
            <w:tcW w:w="1911" w:type="dxa"/>
            <w:shd w:val="clear" w:color="auto" w:fill="auto"/>
          </w:tcPr>
          <w:p w:rsidR="001E728C" w:rsidRPr="00E117D0" w:rsidRDefault="001E728C" w:rsidP="00BC112D">
            <w:pPr>
              <w:pStyle w:val="KRUTEXTODSTAVCE"/>
              <w:rPr>
                <w:i/>
              </w:rPr>
            </w:pPr>
            <w:r w:rsidRPr="00E117D0">
              <w:rPr>
                <w:i/>
              </w:rPr>
              <w:t>2020</w:t>
            </w:r>
          </w:p>
        </w:tc>
        <w:tc>
          <w:tcPr>
            <w:tcW w:w="1911" w:type="dxa"/>
            <w:shd w:val="clear" w:color="auto" w:fill="auto"/>
          </w:tcPr>
          <w:p w:rsidR="001E728C" w:rsidRPr="00E117D0" w:rsidRDefault="001E728C" w:rsidP="00BC112D">
            <w:pPr>
              <w:pStyle w:val="KRUTEXTODSTAVCE"/>
              <w:rPr>
                <w:i/>
              </w:rPr>
            </w:pPr>
            <w:r w:rsidRPr="00E117D0">
              <w:rPr>
                <w:i/>
              </w:rPr>
              <w:t>110 000 Kč</w:t>
            </w:r>
          </w:p>
        </w:tc>
      </w:tr>
      <w:tr w:rsidR="00E117D0" w:rsidRPr="00E117D0" w:rsidTr="00E117D0">
        <w:tc>
          <w:tcPr>
            <w:tcW w:w="1910" w:type="dxa"/>
            <w:shd w:val="clear" w:color="auto" w:fill="auto"/>
          </w:tcPr>
          <w:p w:rsidR="001E728C" w:rsidRPr="00E117D0" w:rsidRDefault="001E728C" w:rsidP="00BC112D">
            <w:pPr>
              <w:pStyle w:val="KRUTEXTODSTAVCE"/>
              <w:rPr>
                <w:b/>
                <w:i/>
              </w:rPr>
            </w:pPr>
            <w:r w:rsidRPr="00E117D0">
              <w:rPr>
                <w:b/>
                <w:i/>
              </w:rPr>
              <w:lastRenderedPageBreak/>
              <w:t>Marek Homolka</w:t>
            </w:r>
          </w:p>
        </w:tc>
        <w:tc>
          <w:tcPr>
            <w:tcW w:w="1910" w:type="dxa"/>
            <w:shd w:val="clear" w:color="auto" w:fill="auto"/>
          </w:tcPr>
          <w:p w:rsidR="001E728C" w:rsidRPr="00E117D0" w:rsidRDefault="001E728C" w:rsidP="00BC112D">
            <w:pPr>
              <w:pStyle w:val="KRUTEXTODSTAVCE"/>
              <w:rPr>
                <w:i/>
              </w:rPr>
            </w:pPr>
            <w:r w:rsidRPr="00E117D0">
              <w:rPr>
                <w:i/>
              </w:rPr>
              <w:t>04614968</w:t>
            </w:r>
          </w:p>
        </w:tc>
        <w:tc>
          <w:tcPr>
            <w:tcW w:w="1910" w:type="dxa"/>
            <w:shd w:val="clear" w:color="auto" w:fill="auto"/>
          </w:tcPr>
          <w:p w:rsidR="001E728C" w:rsidRPr="00E117D0" w:rsidRDefault="001E728C" w:rsidP="00BC112D">
            <w:pPr>
              <w:pStyle w:val="KRUTEXTODSTAVCE"/>
              <w:rPr>
                <w:i/>
              </w:rPr>
            </w:pPr>
            <w:r w:rsidRPr="00E117D0">
              <w:rPr>
                <w:i/>
              </w:rPr>
              <w:t>Internetová marketingová komunikace a alternativní formy medializace</w:t>
            </w:r>
          </w:p>
        </w:tc>
        <w:tc>
          <w:tcPr>
            <w:tcW w:w="1911" w:type="dxa"/>
            <w:shd w:val="clear" w:color="auto" w:fill="auto"/>
          </w:tcPr>
          <w:p w:rsidR="001E728C" w:rsidRPr="00E117D0" w:rsidRDefault="001E728C" w:rsidP="00BC112D">
            <w:pPr>
              <w:pStyle w:val="KRUTEXTODSTAVCE"/>
              <w:rPr>
                <w:i/>
              </w:rPr>
            </w:pPr>
            <w:r w:rsidRPr="00E117D0">
              <w:rPr>
                <w:i/>
              </w:rPr>
              <w:t>2020</w:t>
            </w:r>
          </w:p>
        </w:tc>
        <w:tc>
          <w:tcPr>
            <w:tcW w:w="1911" w:type="dxa"/>
            <w:shd w:val="clear" w:color="auto" w:fill="auto"/>
          </w:tcPr>
          <w:p w:rsidR="001E728C" w:rsidRPr="00E117D0" w:rsidRDefault="001E728C" w:rsidP="00BC112D">
            <w:pPr>
              <w:pStyle w:val="KRUTEXTODSTAVCE"/>
              <w:rPr>
                <w:i/>
              </w:rPr>
            </w:pPr>
            <w:r w:rsidRPr="00E117D0">
              <w:rPr>
                <w:i/>
              </w:rPr>
              <w:t>90 000 Kč</w:t>
            </w:r>
          </w:p>
        </w:tc>
      </w:tr>
    </w:tbl>
    <w:p w:rsidR="001E728C" w:rsidRDefault="001E728C" w:rsidP="00BC112D">
      <w:pPr>
        <w:pStyle w:val="KRUTEXTODSTAVCE"/>
        <w:rPr>
          <w:b/>
          <w:i/>
        </w:rPr>
      </w:pPr>
    </w:p>
    <w:p w:rsidR="00BC112D" w:rsidRDefault="00BC112D" w:rsidP="00BC112D">
      <w:pPr>
        <w:pStyle w:val="KRUTEXTODSTAVCE"/>
        <w:rPr>
          <w:i/>
        </w:rPr>
      </w:pPr>
    </w:p>
    <w:p w:rsidR="00BC112D" w:rsidRDefault="00BC112D" w:rsidP="009B1A20">
      <w:pPr>
        <w:pStyle w:val="KRUTEXTODSTAVCE"/>
        <w:spacing w:line="240" w:lineRule="auto"/>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2319C8" w:rsidRDefault="002319C8" w:rsidP="009B1A20">
      <w:pPr>
        <w:pStyle w:val="KRUTEXTODSTAVCE"/>
      </w:pPr>
    </w:p>
    <w:p w:rsidR="00DB7942" w:rsidRDefault="00DB7942" w:rsidP="009B1A20">
      <w:pPr>
        <w:pStyle w:val="KRUTEXTODSTAVCE"/>
      </w:pPr>
      <w:r>
        <w:t>Ing. Ivana Šteklová</w:t>
      </w:r>
    </w:p>
    <w:p w:rsidR="009B1A20" w:rsidRDefault="00DB7942" w:rsidP="009B1A20">
      <w:pPr>
        <w:pStyle w:val="KRUTEXTODSTAVCE"/>
      </w:pPr>
      <w:r>
        <w:t xml:space="preserve">vedoucí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050" w:rsidRDefault="00381050">
      <w:r>
        <w:separator/>
      </w:r>
    </w:p>
  </w:endnote>
  <w:endnote w:type="continuationSeparator" w:id="0">
    <w:p w:rsidR="00381050" w:rsidRDefault="00381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96594F">
      <w:rPr>
        <w:rFonts w:ascii="Arial" w:hAnsi="Arial" w:cs="Arial"/>
        <w:sz w:val="18"/>
        <w:szCs w:val="18"/>
      </w:rPr>
      <w:t>KUJI 75767</w:t>
    </w:r>
    <w:r w:rsidR="00C06DAF" w:rsidRPr="00C06DAF">
      <w:rPr>
        <w:rFonts w:ascii="Arial" w:hAnsi="Arial" w:cs="Arial"/>
        <w:sz w:val="18"/>
        <w:szCs w:val="18"/>
      </w:rPr>
      <w:t>/202</w:t>
    </w:r>
    <w:r w:rsidR="0096594F">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BC112D">
      <w:rPr>
        <w:rFonts w:ascii="Arial" w:hAnsi="Arial" w:cs="Arial"/>
        <w:sz w:val="18"/>
        <w:szCs w:val="18"/>
      </w:rPr>
      <w:t>1882/</w:t>
    </w:r>
    <w:r w:rsidRPr="00951D5B">
      <w:rPr>
        <w:rFonts w:ascii="Arial" w:hAnsi="Arial" w:cs="Arial"/>
        <w:sz w:val="18"/>
        <w:szCs w:val="18"/>
      </w:rPr>
      <w:t xml:space="preserve">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050" w:rsidRDefault="00381050">
      <w:r>
        <w:separator/>
      </w:r>
    </w:p>
  </w:footnote>
  <w:footnote w:type="continuationSeparator" w:id="0">
    <w:p w:rsidR="00381050" w:rsidRDefault="00381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381050">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381050">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5"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5"/>
  </w:num>
  <w:num w:numId="8">
    <w:abstractNumId w:val="6"/>
  </w:num>
  <w:num w:numId="9">
    <w:abstractNumId w:val="2"/>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12062"/>
    <w:rsid w:val="00062230"/>
    <w:rsid w:val="00074F98"/>
    <w:rsid w:val="00081F5D"/>
    <w:rsid w:val="000A52C0"/>
    <w:rsid w:val="000C6866"/>
    <w:rsid w:val="000E0134"/>
    <w:rsid w:val="00120D89"/>
    <w:rsid w:val="00145C7B"/>
    <w:rsid w:val="00170C72"/>
    <w:rsid w:val="00176CB6"/>
    <w:rsid w:val="001C7304"/>
    <w:rsid w:val="001E728C"/>
    <w:rsid w:val="00204902"/>
    <w:rsid w:val="00222AD6"/>
    <w:rsid w:val="00230E5B"/>
    <w:rsid w:val="002319C8"/>
    <w:rsid w:val="00241D72"/>
    <w:rsid w:val="002C7435"/>
    <w:rsid w:val="003249D2"/>
    <w:rsid w:val="00333BE6"/>
    <w:rsid w:val="00373A9F"/>
    <w:rsid w:val="00380F0A"/>
    <w:rsid w:val="00381050"/>
    <w:rsid w:val="00397229"/>
    <w:rsid w:val="003B3ED8"/>
    <w:rsid w:val="00456D7D"/>
    <w:rsid w:val="00456DF7"/>
    <w:rsid w:val="004F4FAB"/>
    <w:rsid w:val="004F7CA1"/>
    <w:rsid w:val="00510D9D"/>
    <w:rsid w:val="0052126F"/>
    <w:rsid w:val="00552B4A"/>
    <w:rsid w:val="00556200"/>
    <w:rsid w:val="00565965"/>
    <w:rsid w:val="00636766"/>
    <w:rsid w:val="00653787"/>
    <w:rsid w:val="00691370"/>
    <w:rsid w:val="006C6754"/>
    <w:rsid w:val="006F003E"/>
    <w:rsid w:val="007431D4"/>
    <w:rsid w:val="00755AC6"/>
    <w:rsid w:val="0078214E"/>
    <w:rsid w:val="00783281"/>
    <w:rsid w:val="007A3AFE"/>
    <w:rsid w:val="007C38FA"/>
    <w:rsid w:val="007F15AB"/>
    <w:rsid w:val="00872194"/>
    <w:rsid w:val="00876262"/>
    <w:rsid w:val="008961D8"/>
    <w:rsid w:val="008B66C2"/>
    <w:rsid w:val="008D2BC2"/>
    <w:rsid w:val="00930E95"/>
    <w:rsid w:val="00932345"/>
    <w:rsid w:val="00951D5B"/>
    <w:rsid w:val="0096594F"/>
    <w:rsid w:val="009676F3"/>
    <w:rsid w:val="009B1A20"/>
    <w:rsid w:val="009D3C90"/>
    <w:rsid w:val="009D615C"/>
    <w:rsid w:val="009E1922"/>
    <w:rsid w:val="00A12C50"/>
    <w:rsid w:val="00A25D3D"/>
    <w:rsid w:val="00A45385"/>
    <w:rsid w:val="00A4710A"/>
    <w:rsid w:val="00A650BF"/>
    <w:rsid w:val="00A77AE0"/>
    <w:rsid w:val="00A83DBD"/>
    <w:rsid w:val="00AE568A"/>
    <w:rsid w:val="00B40797"/>
    <w:rsid w:val="00B41FED"/>
    <w:rsid w:val="00BC112D"/>
    <w:rsid w:val="00BC6548"/>
    <w:rsid w:val="00C06DAF"/>
    <w:rsid w:val="00C24386"/>
    <w:rsid w:val="00C70B78"/>
    <w:rsid w:val="00C75033"/>
    <w:rsid w:val="00C80F0B"/>
    <w:rsid w:val="00C90338"/>
    <w:rsid w:val="00CC2CF8"/>
    <w:rsid w:val="00CD78D6"/>
    <w:rsid w:val="00CF3F8E"/>
    <w:rsid w:val="00D106EF"/>
    <w:rsid w:val="00D65164"/>
    <w:rsid w:val="00D732E5"/>
    <w:rsid w:val="00D759C0"/>
    <w:rsid w:val="00DB564C"/>
    <w:rsid w:val="00DB7942"/>
    <w:rsid w:val="00DC69AB"/>
    <w:rsid w:val="00DF0659"/>
    <w:rsid w:val="00E117D0"/>
    <w:rsid w:val="00E20420"/>
    <w:rsid w:val="00E267DF"/>
    <w:rsid w:val="00E61DE8"/>
    <w:rsid w:val="00E95C6D"/>
    <w:rsid w:val="00EB09EE"/>
    <w:rsid w:val="00ED22AA"/>
    <w:rsid w:val="00ED370B"/>
    <w:rsid w:val="00ED68E1"/>
    <w:rsid w:val="00EE1D5E"/>
    <w:rsid w:val="00EF5D93"/>
    <w:rsid w:val="00F2787B"/>
    <w:rsid w:val="00F70105"/>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6CAC0498"/>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table" w:styleId="Mkatabulky">
    <w:name w:val="Table Grid"/>
    <w:basedOn w:val="Normlntabulka"/>
    <w:rsid w:val="001E72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153</Words>
  <Characters>909</Characters>
  <Application>Microsoft Office Word</Application>
  <DocSecurity>0</DocSecurity>
  <Lines>7</Lines>
  <Paragraphs>2</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2021-09-24T05:39:00Z</dcterms:created>
  <dcterms:modified xsi:type="dcterms:W3CDTF">2021-09-24T05:39:00Z</dcterms:modified>
</cp:coreProperties>
</file>