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1D2BBA"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Pr="00E95C6D" w:rsidRDefault="00145C7B">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9F3083">
            <w:pPr>
              <w:pStyle w:val="KRUODVOLUDAJETAB"/>
            </w:pPr>
            <w:r>
              <w:t>15</w:t>
            </w:r>
            <w:r w:rsidR="007D1CF4">
              <w:t>. 1</w:t>
            </w:r>
            <w:r w:rsidR="00BC6548">
              <w:t>. 202</w:t>
            </w:r>
            <w:r w:rsidR="007D1CF4">
              <w:t>1</w:t>
            </w:r>
          </w:p>
        </w:tc>
        <w:tc>
          <w:tcPr>
            <w:tcW w:w="2013" w:type="dxa"/>
            <w:noWrap/>
            <w:tcMar>
              <w:top w:w="34" w:type="dxa"/>
              <w:left w:w="170" w:type="dxa"/>
              <w:right w:w="170" w:type="dxa"/>
            </w:tcMar>
          </w:tcPr>
          <w:p w:rsidR="00FB770F" w:rsidRDefault="00725D94" w:rsidP="00EF5D93">
            <w:pPr>
              <w:pStyle w:val="KRUODVOLUDAJETAB"/>
            </w:pPr>
            <w:r>
              <w:t>KUJI 3562</w:t>
            </w:r>
            <w:r w:rsidR="00BC6548">
              <w:t>/202</w:t>
            </w:r>
            <w:r w:rsidR="001522C5">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7E6FAD">
            <w:pPr>
              <w:pStyle w:val="KRUODVOLUDAJETAB"/>
            </w:pPr>
            <w:r>
              <w:t>28</w:t>
            </w:r>
            <w:r w:rsidR="007D1CF4">
              <w:t>. 1</w:t>
            </w:r>
            <w:r w:rsidR="00BC6548">
              <w:t>. 202</w:t>
            </w:r>
            <w:r w:rsidR="007D1CF4">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bookmarkStart w:id="0" w:name="_GoBack"/>
      <w:bookmarkEnd w:id="0"/>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725D94" w:rsidP="00B40797">
      <w:pPr>
        <w:pStyle w:val="KRUTEXTODSTAVCE"/>
        <w:jc w:val="both"/>
      </w:pPr>
      <w:r>
        <w:t>Dne 15</w:t>
      </w:r>
      <w:r w:rsidR="00CC2CF8" w:rsidRPr="00CC2CF8">
        <w:t xml:space="preserve">. </w:t>
      </w:r>
      <w:r>
        <w:t>1. 2021 byla</w:t>
      </w:r>
      <w:r w:rsidR="00EB1032">
        <w:t xml:space="preserve"> Krajskému úřadu Kraje</w:t>
      </w:r>
      <w:r w:rsidR="00CC2CF8" w:rsidRPr="00CC2CF8">
        <w:t xml:space="preserve"> Vysočina</w:t>
      </w:r>
      <w:r w:rsidR="00EB1032">
        <w:t>, odboru sekretariátu hejtmana</w:t>
      </w:r>
      <w:r w:rsidR="00CC2CF8" w:rsidRPr="00CC2CF8">
        <w:t xml:space="preserve"> </w:t>
      </w:r>
      <w:r w:rsidR="00EB1032">
        <w:t>(d</w:t>
      </w:r>
      <w:r>
        <w:t>ále jen „krajský úřad“) 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EB1032">
        <w:t xml:space="preserve"> následujících informací:</w:t>
      </w:r>
    </w:p>
    <w:p w:rsidR="00000D4F" w:rsidRDefault="00C86430" w:rsidP="00C86430">
      <w:pPr>
        <w:numPr>
          <w:ilvl w:val="0"/>
          <w:numId w:val="14"/>
        </w:numPr>
        <w:rPr>
          <w:rFonts w:ascii="Arial" w:eastAsia="Calibri" w:hAnsi="Arial" w:cs="Arial"/>
          <w:bCs/>
          <w:i/>
          <w:iCs/>
          <w:sz w:val="22"/>
          <w:szCs w:val="22"/>
          <w:lang w:eastAsia="en-US"/>
        </w:rPr>
      </w:pPr>
      <w:r>
        <w:rPr>
          <w:rFonts w:ascii="Arial" w:eastAsia="Calibri" w:hAnsi="Arial" w:cs="Arial"/>
          <w:bCs/>
          <w:i/>
          <w:iCs/>
          <w:sz w:val="22"/>
          <w:szCs w:val="22"/>
          <w:lang w:eastAsia="en-US"/>
        </w:rPr>
        <w:t>Datum jmenování krajského koordinátora očkování</w:t>
      </w:r>
    </w:p>
    <w:p w:rsidR="00C86430" w:rsidRDefault="00C86430" w:rsidP="00C86430">
      <w:pPr>
        <w:numPr>
          <w:ilvl w:val="0"/>
          <w:numId w:val="14"/>
        </w:numPr>
        <w:rPr>
          <w:rFonts w:ascii="Arial" w:eastAsia="Calibri" w:hAnsi="Arial" w:cs="Arial"/>
          <w:bCs/>
          <w:i/>
          <w:iCs/>
          <w:sz w:val="22"/>
          <w:szCs w:val="22"/>
          <w:lang w:eastAsia="en-US"/>
        </w:rPr>
      </w:pPr>
      <w:r>
        <w:rPr>
          <w:rFonts w:ascii="Arial" w:eastAsia="Calibri" w:hAnsi="Arial" w:cs="Arial"/>
          <w:bCs/>
          <w:i/>
          <w:iCs/>
          <w:sz w:val="22"/>
          <w:szCs w:val="22"/>
          <w:lang w:eastAsia="en-US"/>
        </w:rPr>
        <w:t xml:space="preserve">Dokument, kterým byl jmenován do funkce krajský koordinátor očkování </w:t>
      </w:r>
    </w:p>
    <w:p w:rsidR="00C86430" w:rsidRPr="00000D4F" w:rsidRDefault="00C86430" w:rsidP="00C86430">
      <w:pPr>
        <w:ind w:left="1080"/>
        <w:rPr>
          <w:rFonts w:ascii="Arial" w:eastAsia="Calibri" w:hAnsi="Arial" w:cs="Arial"/>
          <w:bCs/>
          <w:i/>
          <w:iCs/>
          <w:sz w:val="22"/>
          <w:szCs w:val="22"/>
          <w:lang w:eastAsia="en-US"/>
        </w:rPr>
      </w:pPr>
    </w:p>
    <w:p w:rsidR="009B1A20" w:rsidRDefault="00C86430" w:rsidP="00C86430">
      <w:pPr>
        <w:pStyle w:val="KRUTEXTODSTAVCE"/>
      </w:pPr>
      <w:r>
        <w:t>K Vašim dotazům sdělujeme následující:</w:t>
      </w:r>
    </w:p>
    <w:p w:rsidR="00C86430" w:rsidRDefault="00C86430" w:rsidP="00C86430">
      <w:pPr>
        <w:pStyle w:val="KRUTEXTODSTAVCE"/>
      </w:pPr>
      <w:r>
        <w:t>1) Krajský koordinátor nebyl jmenován. Na základě výzvy k nomin</w:t>
      </w:r>
      <w:r w:rsidR="007F0637">
        <w:t>aci byla určena kontaktní osoba, tou je Ing. Alexander Filip.</w:t>
      </w:r>
    </w:p>
    <w:p w:rsidR="00C86430" w:rsidRDefault="00C86430" w:rsidP="00C86430">
      <w:pPr>
        <w:pStyle w:val="KRUTEXTODSTAVCE"/>
      </w:pPr>
      <w:r>
        <w:t>2) Dokument, který poptáváte, neexistuje, vzhledem k výše uvedenému.</w:t>
      </w:r>
    </w:p>
    <w:p w:rsidR="00C86430" w:rsidRDefault="00C86430" w:rsidP="00C86430">
      <w:pPr>
        <w:pStyle w:val="KRUTEXTODSTAVCE"/>
      </w:pPr>
    </w:p>
    <w:p w:rsidR="00000D4F" w:rsidRDefault="00000D4F" w:rsidP="009B1A20">
      <w:pPr>
        <w:pStyle w:val="KRUTEXTODSTAVCE"/>
      </w:pPr>
    </w:p>
    <w:p w:rsidR="00000D4F" w:rsidRDefault="00000D4F"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BBA" w:rsidRDefault="001D2BBA">
      <w:r>
        <w:separator/>
      </w:r>
    </w:p>
  </w:endnote>
  <w:endnote w:type="continuationSeparator" w:id="0">
    <w:p w:rsidR="001D2BBA" w:rsidRDefault="001D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000D4F">
      <w:rPr>
        <w:rFonts w:ascii="Arial" w:hAnsi="Arial" w:cs="Arial"/>
        <w:sz w:val="20"/>
        <w:szCs w:val="20"/>
      </w:rPr>
      <w:t xml:space="preserve"> 2542/2021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BBA" w:rsidRDefault="001D2BBA">
      <w:r>
        <w:separator/>
      </w:r>
    </w:p>
  </w:footnote>
  <w:footnote w:type="continuationSeparator" w:id="0">
    <w:p w:rsidR="001D2BBA" w:rsidRDefault="001D2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D2BB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D2BB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3"/>
  </w:num>
  <w:num w:numId="11">
    <w:abstractNumId w:val="5"/>
  </w:num>
  <w:num w:numId="12">
    <w:abstractNumId w:val="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2D94"/>
    <w:rsid w:val="00062230"/>
    <w:rsid w:val="00074F98"/>
    <w:rsid w:val="000A52C0"/>
    <w:rsid w:val="000C6866"/>
    <w:rsid w:val="000D25C9"/>
    <w:rsid w:val="000E0134"/>
    <w:rsid w:val="00120D89"/>
    <w:rsid w:val="001334AF"/>
    <w:rsid w:val="00145C7B"/>
    <w:rsid w:val="001522C5"/>
    <w:rsid w:val="00170C72"/>
    <w:rsid w:val="00176CB6"/>
    <w:rsid w:val="001C7304"/>
    <w:rsid w:val="001D2BBA"/>
    <w:rsid w:val="00204902"/>
    <w:rsid w:val="00222AD6"/>
    <w:rsid w:val="00241D72"/>
    <w:rsid w:val="002C7435"/>
    <w:rsid w:val="003249D2"/>
    <w:rsid w:val="00373A9F"/>
    <w:rsid w:val="00380F0A"/>
    <w:rsid w:val="00382D30"/>
    <w:rsid w:val="003B3ED8"/>
    <w:rsid w:val="003C4E34"/>
    <w:rsid w:val="00456D7D"/>
    <w:rsid w:val="00456DF7"/>
    <w:rsid w:val="004F4FAB"/>
    <w:rsid w:val="004F7CA1"/>
    <w:rsid w:val="00510D9D"/>
    <w:rsid w:val="0052126F"/>
    <w:rsid w:val="00552B4A"/>
    <w:rsid w:val="00565965"/>
    <w:rsid w:val="00634477"/>
    <w:rsid w:val="00636766"/>
    <w:rsid w:val="006C0CE8"/>
    <w:rsid w:val="00725D94"/>
    <w:rsid w:val="007431D4"/>
    <w:rsid w:val="00755AC6"/>
    <w:rsid w:val="00775BEB"/>
    <w:rsid w:val="00783281"/>
    <w:rsid w:val="007A3AFE"/>
    <w:rsid w:val="007C38FA"/>
    <w:rsid w:val="007D1CF4"/>
    <w:rsid w:val="007E6FAD"/>
    <w:rsid w:val="007F0637"/>
    <w:rsid w:val="007F15AB"/>
    <w:rsid w:val="00872194"/>
    <w:rsid w:val="00876262"/>
    <w:rsid w:val="008961D8"/>
    <w:rsid w:val="008B66C2"/>
    <w:rsid w:val="00930E95"/>
    <w:rsid w:val="00932345"/>
    <w:rsid w:val="00951D5B"/>
    <w:rsid w:val="009B1A20"/>
    <w:rsid w:val="009D615C"/>
    <w:rsid w:val="009E1922"/>
    <w:rsid w:val="009F3083"/>
    <w:rsid w:val="00A25D3D"/>
    <w:rsid w:val="00A45385"/>
    <w:rsid w:val="00A4710A"/>
    <w:rsid w:val="00A650BF"/>
    <w:rsid w:val="00AE568A"/>
    <w:rsid w:val="00AF641E"/>
    <w:rsid w:val="00B40797"/>
    <w:rsid w:val="00B41FED"/>
    <w:rsid w:val="00BC6548"/>
    <w:rsid w:val="00C12527"/>
    <w:rsid w:val="00C23B6F"/>
    <w:rsid w:val="00C24386"/>
    <w:rsid w:val="00C70B78"/>
    <w:rsid w:val="00C86430"/>
    <w:rsid w:val="00C90338"/>
    <w:rsid w:val="00CC2CF8"/>
    <w:rsid w:val="00CD78D6"/>
    <w:rsid w:val="00CF3F8E"/>
    <w:rsid w:val="00D106EF"/>
    <w:rsid w:val="00D65164"/>
    <w:rsid w:val="00D759C0"/>
    <w:rsid w:val="00DB564C"/>
    <w:rsid w:val="00DC69AB"/>
    <w:rsid w:val="00E20420"/>
    <w:rsid w:val="00E267DF"/>
    <w:rsid w:val="00E95C6D"/>
    <w:rsid w:val="00EB09EE"/>
    <w:rsid w:val="00EB1032"/>
    <w:rsid w:val="00EF5D93"/>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9E4C9C9"/>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Textbubliny">
    <w:name w:val="Balloon Text"/>
    <w:basedOn w:val="Normln"/>
    <w:link w:val="TextbublinyChar"/>
    <w:rsid w:val="007E6FAD"/>
    <w:rPr>
      <w:rFonts w:ascii="Segoe UI" w:hAnsi="Segoe UI" w:cs="Segoe UI"/>
      <w:sz w:val="18"/>
      <w:szCs w:val="18"/>
    </w:rPr>
  </w:style>
  <w:style w:type="character" w:customStyle="1" w:styleId="TextbublinyChar">
    <w:name w:val="Text bubliny Char"/>
    <w:link w:val="Textbubliny"/>
    <w:rsid w:val="007E6F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152</Words>
  <Characters>903</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2021-01-28T07:24:00Z</cp:lastPrinted>
  <dcterms:created xsi:type="dcterms:W3CDTF">2021-02-05T07:48:00Z</dcterms:created>
  <dcterms:modified xsi:type="dcterms:W3CDTF">2021-02-05T07:48:00Z</dcterms:modified>
</cp:coreProperties>
</file>