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7461" w:rsidRDefault="004D7461" w:rsidP="004D7461">
      <w:pPr>
        <w:spacing w:after="40"/>
        <w:rPr>
          <w:rFonts w:ascii="Arial" w:hAnsi="Arial" w:cs="Arial"/>
          <w:spacing w:val="12"/>
          <w:kern w:val="60"/>
          <w:sz w:val="18"/>
          <w:szCs w:val="18"/>
        </w:rPr>
      </w:pPr>
      <w:r>
        <w:rPr>
          <w:rFonts w:ascii="Arial" w:hAnsi="Arial" w:cs="Arial"/>
          <w:spacing w:val="12"/>
          <w:kern w:val="60"/>
          <w:sz w:val="18"/>
          <w:szCs w:val="18"/>
        </w:rPr>
        <w:t>KRAJSKÝ ÚŘAD KRAJE VYSOČINA</w:t>
      </w:r>
    </w:p>
    <w:p w:rsidR="004D7461" w:rsidRDefault="004D7461" w:rsidP="004D7461">
      <w:pPr>
        <w:spacing w:after="40"/>
        <w:rPr>
          <w:rFonts w:ascii="Arial" w:hAnsi="Arial" w:cs="Arial"/>
          <w:sz w:val="19"/>
        </w:rPr>
      </w:pPr>
      <w:r>
        <w:rPr>
          <w:rFonts w:ascii="Arial" w:hAnsi="Arial" w:cs="Arial"/>
          <w:sz w:val="19"/>
        </w:rPr>
        <w:t xml:space="preserve">Mgr. </w:t>
      </w:r>
      <w:r w:rsidRPr="00300F01">
        <w:rPr>
          <w:rFonts w:ascii="Arial" w:hAnsi="Arial" w:cs="Arial"/>
          <w:sz w:val="19"/>
        </w:rPr>
        <w:t>Ing. Zdeněk Kadlec</w:t>
      </w:r>
      <w:r w:rsidRPr="00502D57">
        <w:rPr>
          <w:rFonts w:ascii="Arial" w:hAnsi="Arial" w:cs="Arial"/>
          <w:sz w:val="19"/>
        </w:rPr>
        <w:t xml:space="preserve">, dr. h. c. </w:t>
      </w:r>
      <w:r>
        <w:rPr>
          <w:rFonts w:ascii="Arial" w:hAnsi="Arial" w:cs="Arial"/>
          <w:sz w:val="19"/>
        </w:rPr>
        <w:t xml:space="preserve"> </w:t>
      </w:r>
    </w:p>
    <w:p w:rsidR="004D7461" w:rsidRDefault="004D7461" w:rsidP="004D7461">
      <w:pPr>
        <w:spacing w:after="40"/>
        <w:rPr>
          <w:rFonts w:ascii="Arial" w:hAnsi="Arial" w:cs="Arial"/>
        </w:rPr>
      </w:pPr>
      <w:r>
        <w:rPr>
          <w:rFonts w:ascii="Arial" w:hAnsi="Arial" w:cs="Arial"/>
          <w:sz w:val="19"/>
        </w:rPr>
        <w:t>ředitel</w:t>
      </w:r>
    </w:p>
    <w:p w:rsidR="004D7461" w:rsidRDefault="005618E0" w:rsidP="004D7461">
      <w:pPr>
        <w:spacing w:before="80" w:line="360" w:lineRule="auto"/>
        <w:rPr>
          <w:rFonts w:ascii="Arial" w:hAnsi="Arial" w:cs="Arial"/>
          <w:sz w:val="16"/>
        </w:rPr>
      </w:pPr>
      <w:r>
        <w:rPr>
          <w:rFonts w:ascii="Arial" w:hAnsi="Arial" w:cs="Arial"/>
          <w:sz w:val="16"/>
        </w:rPr>
        <w:t>Žižkova 57, 587 33</w:t>
      </w:r>
      <w:r w:rsidR="004D7461">
        <w:rPr>
          <w:rFonts w:ascii="Arial" w:hAnsi="Arial" w:cs="Arial"/>
          <w:sz w:val="16"/>
        </w:rPr>
        <w:t xml:space="preserve"> Jihlava, Česká republika</w:t>
      </w:r>
    </w:p>
    <w:p w:rsidR="00FB770F" w:rsidRDefault="001B139B" w:rsidP="00951D5B">
      <w:pPr>
        <w:spacing w:after="480"/>
        <w:rPr>
          <w:rFonts w:ascii="Arial" w:hAnsi="Arial" w:cs="Arial"/>
          <w:sz w:val="16"/>
        </w:rPr>
      </w:pPr>
      <w:r>
        <w:rPr>
          <w:rFonts w:ascii="Arial" w:hAnsi="Arial" w:cs="Arial"/>
          <w:noProof/>
          <w:sz w:val="16"/>
        </w:rPr>
        <w:pict>
          <v:shapetype id="_x0000_t202" coordsize="21600,21600" o:spt="202" path="m,l,21600r21600,l21600,xe">
            <v:stroke joinstyle="miter"/>
            <v:path gradientshapeok="t" o:connecttype="rect"/>
          </v:shapetype>
          <v:shape id="_x0000_s1029" type="#_x0000_t202" style="position:absolute;margin-left:306.2pt;margin-top:127.6pt;width:198.45pt;height:90.7pt;z-index:1;mso-position-horizontal-relative:page;mso-position-vertical-relative:page" wrapcoords="-82 0 -82 21421 21600 21421 21600 0 -82 0" stroked="f">
            <v:textbox inset="0,0,0,0">
              <w:txbxContent>
                <w:p w:rsidR="00145C7B" w:rsidRDefault="00145C7B">
                  <w:pPr>
                    <w:pStyle w:val="KRUTEXTODSTAVCE"/>
                    <w:spacing w:line="240" w:lineRule="auto"/>
                  </w:pPr>
                </w:p>
              </w:txbxContent>
            </v:textbox>
            <w10:wrap type="tight" anchorx="page" anchory="page"/>
            <w10:anchorlock/>
          </v:shape>
        </w:pict>
      </w:r>
    </w:p>
    <w:p w:rsidR="009B1A20" w:rsidRDefault="009B1A20">
      <w:pPr>
        <w:pStyle w:val="KRUTEXTODSTAVCE"/>
      </w:pPr>
    </w:p>
    <w:p w:rsidR="00D20E76" w:rsidRDefault="00D20E76">
      <w:pPr>
        <w:pStyle w:val="KRUTEXTODSTAVCE"/>
      </w:pPr>
    </w:p>
    <w:p w:rsidR="00D20E76" w:rsidRDefault="00D20E76" w:rsidP="00D20E76">
      <w:pPr>
        <w:spacing w:line="360" w:lineRule="auto"/>
        <w:rPr>
          <w:rFonts w:ascii="Arial" w:hAnsi="Arial" w:cs="Arial"/>
          <w:sz w:val="16"/>
        </w:rPr>
      </w:pPr>
    </w:p>
    <w:p w:rsidR="00D20E76" w:rsidRPr="007927CF" w:rsidRDefault="00D20E76" w:rsidP="00D20E76">
      <w:pPr>
        <w:spacing w:line="360" w:lineRule="auto"/>
        <w:rPr>
          <w:rStyle w:val="KRUODVOLUDAJENETAB"/>
        </w:rPr>
      </w:pPr>
      <w:r w:rsidRPr="007927CF">
        <w:rPr>
          <w:rFonts w:ascii="Arial" w:hAnsi="Arial" w:cs="Arial"/>
          <w:sz w:val="16"/>
        </w:rPr>
        <w:t>Váš dopis značky/ze dne:</w:t>
      </w:r>
      <w:r w:rsidRPr="007927CF">
        <w:rPr>
          <w:rStyle w:val="KRUODVOLUDAJENETAB"/>
        </w:rPr>
        <w:t xml:space="preserve">  </w:t>
      </w:r>
      <w:r>
        <w:rPr>
          <w:rStyle w:val="KRUODVOLUDAJENETAB"/>
        </w:rPr>
        <w:t>29. 2. 2016</w:t>
      </w:r>
    </w:p>
    <w:p w:rsidR="00D20E76" w:rsidRPr="007927CF" w:rsidRDefault="00D20E76" w:rsidP="00D20E76">
      <w:pPr>
        <w:spacing w:line="360" w:lineRule="auto"/>
        <w:rPr>
          <w:rStyle w:val="KRUODVOLUDAJENETAB"/>
        </w:rPr>
      </w:pPr>
      <w:r w:rsidRPr="007927CF">
        <w:rPr>
          <w:rFonts w:ascii="Arial" w:hAnsi="Arial" w:cs="Arial"/>
          <w:sz w:val="16"/>
        </w:rPr>
        <w:t>Číslo jednací:</w:t>
      </w:r>
      <w:r w:rsidRPr="007927CF">
        <w:rPr>
          <w:rStyle w:val="KRUODVOLUDAJENETAB"/>
        </w:rPr>
        <w:t xml:space="preserve">  </w:t>
      </w:r>
      <w:r w:rsidR="005618E0" w:rsidRPr="005618E0">
        <w:rPr>
          <w:rStyle w:val="KRUODVOLUDAJENETAB"/>
        </w:rPr>
        <w:t>4412</w:t>
      </w:r>
      <w:r w:rsidRPr="005618E0">
        <w:rPr>
          <w:rStyle w:val="KRUODVOLUDAJENETAB"/>
        </w:rPr>
        <w:t>/2021</w:t>
      </w:r>
    </w:p>
    <w:p w:rsidR="00D20E76" w:rsidRPr="007927CF" w:rsidRDefault="00D20E76" w:rsidP="00D20E76">
      <w:pPr>
        <w:spacing w:line="360" w:lineRule="auto"/>
        <w:rPr>
          <w:rStyle w:val="KRUODVOLUDAJENETAB"/>
        </w:rPr>
      </w:pPr>
      <w:r w:rsidRPr="007927CF">
        <w:rPr>
          <w:rFonts w:ascii="Arial" w:hAnsi="Arial" w:cs="Arial"/>
          <w:sz w:val="16"/>
        </w:rPr>
        <w:t>Vyřizuje/telefon:</w:t>
      </w:r>
      <w:r w:rsidRPr="007927CF">
        <w:rPr>
          <w:rStyle w:val="KRUODVOLUDAJENETAB"/>
        </w:rPr>
        <w:t xml:space="preserve">  </w:t>
      </w:r>
      <w:r>
        <w:rPr>
          <w:rStyle w:val="KRUODVOLUDAJENETAB"/>
        </w:rPr>
        <w:t>Mgr. Říhová Obdržálková/</w:t>
      </w:r>
      <w:r w:rsidRPr="00D20E76">
        <w:rPr>
          <w:rStyle w:val="KRUODVOLUDAJENETAB"/>
        </w:rPr>
        <w:t>564602127</w:t>
      </w:r>
    </w:p>
    <w:p w:rsidR="00D20E76" w:rsidRPr="007927CF" w:rsidRDefault="00D20E76" w:rsidP="00D20E76">
      <w:pPr>
        <w:spacing w:after="240" w:line="360" w:lineRule="auto"/>
        <w:rPr>
          <w:rStyle w:val="KRUODVOLUDAJENETAB"/>
        </w:rPr>
      </w:pPr>
      <w:r w:rsidRPr="007927CF">
        <w:rPr>
          <w:rFonts w:ascii="Arial" w:hAnsi="Arial" w:cs="Arial"/>
          <w:sz w:val="16"/>
        </w:rPr>
        <w:t>V Jihlavě dne:</w:t>
      </w:r>
      <w:r w:rsidRPr="007927CF">
        <w:rPr>
          <w:rStyle w:val="KRUODVOLUDAJENETAB"/>
        </w:rPr>
        <w:t xml:space="preserve">  </w:t>
      </w:r>
      <w:r w:rsidR="00F26965" w:rsidRPr="00F26965">
        <w:rPr>
          <w:rStyle w:val="KRUODVOLUDAJENETAB"/>
        </w:rPr>
        <w:t>19</w:t>
      </w:r>
      <w:r w:rsidRPr="00F26965">
        <w:rPr>
          <w:rStyle w:val="KRUODVOLUDAJENETAB"/>
        </w:rPr>
        <w:t>. 1. 2021</w:t>
      </w:r>
      <w:bookmarkStart w:id="0" w:name="_GoBack"/>
      <w:bookmarkEnd w:id="0"/>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9B1A20" w:rsidRDefault="004D7461" w:rsidP="004D7461">
      <w:pPr>
        <w:pStyle w:val="KRUTEXTODSTAVCE"/>
        <w:jc w:val="both"/>
      </w:pPr>
      <w:r>
        <w:t>Krajskému úřadu Kraje Vysočina (dále jen „krajský úřad“) byla prostřednictvím datové schránky dne 29. 2. 2016 doručena Vaše žádost spočívající v poskytnutí informací, a to výši veřejných prostředků před zdaněním vyplacených v letech 2010 až 2015 řediteli, vedoucím odborů a vedoucím oddělení krajského úřadu.</w:t>
      </w:r>
    </w:p>
    <w:p w:rsidR="002D78DC" w:rsidRDefault="002D78DC" w:rsidP="004D7461">
      <w:pPr>
        <w:pStyle w:val="KRUTEXTODSTAVCE"/>
        <w:jc w:val="both"/>
      </w:pPr>
    </w:p>
    <w:p w:rsidR="002D78DC" w:rsidRDefault="002D78DC" w:rsidP="004D7461">
      <w:pPr>
        <w:pStyle w:val="KRUTEXTODSTAVCE"/>
        <w:jc w:val="both"/>
      </w:pPr>
      <w:r>
        <w:t>V příloze Vám zasíláme požadované informace.</w:t>
      </w:r>
    </w:p>
    <w:p w:rsidR="002D78DC" w:rsidRDefault="002D78DC" w:rsidP="004D7461">
      <w:pPr>
        <w:pStyle w:val="KRUTEXTODSTAVCE"/>
        <w:jc w:val="both"/>
      </w:pPr>
    </w:p>
    <w:p w:rsidR="002D78DC" w:rsidRDefault="002D78DC" w:rsidP="004D7461">
      <w:pPr>
        <w:pStyle w:val="KRUTEXTODSTAVCE"/>
        <w:jc w:val="both"/>
      </w:pPr>
      <w:r>
        <w:t>S pozdravem</w:t>
      </w:r>
    </w:p>
    <w:p w:rsidR="002D78DC" w:rsidRDefault="002D78DC" w:rsidP="004D7461">
      <w:pPr>
        <w:pStyle w:val="KRUTEXTODSTAVCE"/>
        <w:jc w:val="both"/>
      </w:pPr>
    </w:p>
    <w:p w:rsidR="002D78DC" w:rsidRDefault="002D78DC" w:rsidP="004D7461">
      <w:pPr>
        <w:pStyle w:val="KRUTEXTODSTAVCE"/>
        <w:jc w:val="both"/>
      </w:pPr>
    </w:p>
    <w:p w:rsidR="002D78DC" w:rsidRDefault="002D78DC" w:rsidP="004D7461">
      <w:pPr>
        <w:pStyle w:val="KRUTEXTODSTAVCE"/>
        <w:jc w:val="both"/>
      </w:pPr>
    </w:p>
    <w:p w:rsidR="002D78DC" w:rsidRDefault="002D78DC" w:rsidP="004D7461">
      <w:pPr>
        <w:pStyle w:val="KRUTEXTODSTAVCE"/>
        <w:jc w:val="both"/>
      </w:pPr>
    </w:p>
    <w:p w:rsidR="002D78DC" w:rsidRDefault="002D78DC" w:rsidP="002D78DC">
      <w:pPr>
        <w:pStyle w:val="KRUTEXTODSTAVCE"/>
        <w:jc w:val="both"/>
      </w:pPr>
      <w:r>
        <w:t>Mgr. Ing. Zdeněk Kadlec, dr. h. c.</w:t>
      </w:r>
    </w:p>
    <w:p w:rsidR="002D78DC" w:rsidRDefault="002D78DC" w:rsidP="002D78DC">
      <w:pPr>
        <w:pStyle w:val="KRUTEXTODSTAVCE"/>
        <w:jc w:val="both"/>
      </w:pPr>
      <w:r>
        <w:t>ředitel úřadu</w:t>
      </w:r>
    </w:p>
    <w:sectPr w:rsidR="002D78DC">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139B" w:rsidRDefault="001B139B">
      <w:r>
        <w:separator/>
      </w:r>
    </w:p>
  </w:endnote>
  <w:endnote w:type="continuationSeparator" w:id="0">
    <w:p w:rsidR="001B139B" w:rsidRDefault="001B13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78DC" w:rsidRPr="007932F5" w:rsidRDefault="002D78DC" w:rsidP="002D78DC">
    <w:pPr>
      <w:ind w:left="709"/>
      <w:jc w:val="right"/>
      <w:rPr>
        <w:rFonts w:ascii="Arial" w:hAnsi="Arial" w:cs="Arial"/>
        <w:sz w:val="18"/>
        <w:szCs w:val="18"/>
      </w:rPr>
    </w:pPr>
    <w:r w:rsidRPr="007932F5">
      <w:rPr>
        <w:rFonts w:ascii="Arial" w:hAnsi="Arial" w:cs="Arial"/>
        <w:sz w:val="18"/>
        <w:szCs w:val="18"/>
      </w:rPr>
      <w:t xml:space="preserve">Žižkova 57, 587 33 Jihlava, </w:t>
    </w:r>
    <w:r w:rsidRPr="007932F5">
      <w:rPr>
        <w:rFonts w:ascii="Arial" w:hAnsi="Arial" w:cs="Arial"/>
        <w:bCs/>
        <w:sz w:val="18"/>
        <w:szCs w:val="18"/>
      </w:rPr>
      <w:t>IČO:</w:t>
    </w:r>
    <w:r w:rsidRPr="007932F5">
      <w:rPr>
        <w:rFonts w:ascii="Arial" w:hAnsi="Arial" w:cs="Arial"/>
        <w:sz w:val="18"/>
        <w:szCs w:val="18"/>
      </w:rPr>
      <w:t xml:space="preserve"> 70890749 </w:t>
    </w:r>
  </w:p>
  <w:p w:rsidR="002D78DC" w:rsidRPr="007927CF" w:rsidRDefault="002D78DC" w:rsidP="002D78DC">
    <w:pPr>
      <w:pStyle w:val="Zpat"/>
      <w:ind w:left="709"/>
      <w:jc w:val="right"/>
      <w:rPr>
        <w:sz w:val="18"/>
        <w:szCs w:val="18"/>
      </w:rPr>
    </w:pPr>
    <w:r w:rsidRPr="007932F5">
      <w:rPr>
        <w:sz w:val="18"/>
        <w:szCs w:val="18"/>
      </w:rPr>
      <w:t xml:space="preserve">ID datové schránky: ksab3eu, e-mail: </w:t>
    </w:r>
    <w:hyperlink r:id="rId1" w:history="1">
      <w:r w:rsidRPr="007927CF">
        <w:rPr>
          <w:sz w:val="18"/>
          <w:szCs w:val="18"/>
        </w:rPr>
        <w:t>posta@kr-vysocina.cz</w:t>
      </w:r>
    </w:hyperlink>
  </w:p>
  <w:p w:rsidR="002D78DC" w:rsidRPr="007927CF" w:rsidRDefault="002D78DC" w:rsidP="002D78DC">
    <w:pPr>
      <w:pStyle w:val="Zpat"/>
      <w:ind w:left="709"/>
      <w:jc w:val="right"/>
      <w:rPr>
        <w:sz w:val="18"/>
        <w:szCs w:val="18"/>
      </w:rPr>
    </w:pPr>
    <w:r w:rsidRPr="007927CF">
      <w:rPr>
        <w:sz w:val="18"/>
        <w:szCs w:val="18"/>
      </w:rPr>
      <w:t>Internet: www.kr-vysocina.cz</w:t>
    </w:r>
  </w:p>
  <w:p w:rsidR="00951D5B" w:rsidRPr="00951D5B" w:rsidRDefault="00951D5B" w:rsidP="00951D5B">
    <w:pPr>
      <w:pStyle w:val="Normlnweb"/>
      <w:spacing w:before="0" w:beforeAutospacing="0" w:after="0" w:afterAutospacing="0"/>
      <w:jc w:val="right"/>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139B" w:rsidRDefault="001B139B">
      <w:r>
        <w:separator/>
      </w:r>
    </w:p>
  </w:footnote>
  <w:footnote w:type="continuationSeparator" w:id="0">
    <w:p w:rsidR="001B139B" w:rsidRDefault="001B13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1B139B">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1B139B">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C7E83"/>
    <w:multiLevelType w:val="hybridMultilevel"/>
    <w:tmpl w:val="1988F2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5"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1"/>
  </w:num>
  <w:num w:numId="2">
    <w:abstractNumId w:val="1"/>
  </w:num>
  <w:num w:numId="3">
    <w:abstractNumId w:val="1"/>
  </w:num>
  <w:num w:numId="4">
    <w:abstractNumId w:val="1"/>
  </w:num>
  <w:num w:numId="5">
    <w:abstractNumId w:val="1"/>
  </w:num>
  <w:num w:numId="6">
    <w:abstractNumId w:val="0"/>
  </w:num>
  <w:num w:numId="7">
    <w:abstractNumId w:val="5"/>
  </w:num>
  <w:num w:numId="8">
    <w:abstractNumId w:val="6"/>
  </w:num>
  <w:num w:numId="9">
    <w:abstractNumId w:val="2"/>
  </w:num>
  <w:num w:numId="10">
    <w:abstractNumId w:val="3"/>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62230"/>
    <w:rsid w:val="00074F98"/>
    <w:rsid w:val="000A52C0"/>
    <w:rsid w:val="000C6866"/>
    <w:rsid w:val="000E0134"/>
    <w:rsid w:val="00120D89"/>
    <w:rsid w:val="00145C7B"/>
    <w:rsid w:val="00176CB6"/>
    <w:rsid w:val="001B139B"/>
    <w:rsid w:val="001C7304"/>
    <w:rsid w:val="00204902"/>
    <w:rsid w:val="00222AD6"/>
    <w:rsid w:val="00241D72"/>
    <w:rsid w:val="002C7435"/>
    <w:rsid w:val="002D78DC"/>
    <w:rsid w:val="003249D2"/>
    <w:rsid w:val="00373A9F"/>
    <w:rsid w:val="00380F0A"/>
    <w:rsid w:val="003B3ED8"/>
    <w:rsid w:val="00456D7D"/>
    <w:rsid w:val="00456DF7"/>
    <w:rsid w:val="004D7461"/>
    <w:rsid w:val="004F4FAB"/>
    <w:rsid w:val="004F7CA1"/>
    <w:rsid w:val="00510D9D"/>
    <w:rsid w:val="0052126F"/>
    <w:rsid w:val="00552B4A"/>
    <w:rsid w:val="005618E0"/>
    <w:rsid w:val="00565965"/>
    <w:rsid w:val="00566448"/>
    <w:rsid w:val="007431D4"/>
    <w:rsid w:val="00755AC6"/>
    <w:rsid w:val="00783281"/>
    <w:rsid w:val="007A3AFE"/>
    <w:rsid w:val="007C38FA"/>
    <w:rsid w:val="0081008C"/>
    <w:rsid w:val="00872194"/>
    <w:rsid w:val="008961D8"/>
    <w:rsid w:val="008B66C2"/>
    <w:rsid w:val="00930E95"/>
    <w:rsid w:val="00951D5B"/>
    <w:rsid w:val="009B1A20"/>
    <w:rsid w:val="009D615C"/>
    <w:rsid w:val="009E1922"/>
    <w:rsid w:val="00A25D3D"/>
    <w:rsid w:val="00A45385"/>
    <w:rsid w:val="00A4710A"/>
    <w:rsid w:val="00A5275D"/>
    <w:rsid w:val="00A650BF"/>
    <w:rsid w:val="00A96E02"/>
    <w:rsid w:val="00AE568A"/>
    <w:rsid w:val="00B41FED"/>
    <w:rsid w:val="00B8338E"/>
    <w:rsid w:val="00BC6548"/>
    <w:rsid w:val="00BE4759"/>
    <w:rsid w:val="00C24386"/>
    <w:rsid w:val="00C70B78"/>
    <w:rsid w:val="00C90338"/>
    <w:rsid w:val="00CC2CF8"/>
    <w:rsid w:val="00CD78D6"/>
    <w:rsid w:val="00CF3F8E"/>
    <w:rsid w:val="00D106EF"/>
    <w:rsid w:val="00D20E76"/>
    <w:rsid w:val="00D65164"/>
    <w:rsid w:val="00D759C0"/>
    <w:rsid w:val="00DB564C"/>
    <w:rsid w:val="00DC69AB"/>
    <w:rsid w:val="00E20420"/>
    <w:rsid w:val="00E267DF"/>
    <w:rsid w:val="00EB09EE"/>
    <w:rsid w:val="00F26965"/>
    <w:rsid w:val="00F2787B"/>
    <w:rsid w:val="00FB77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201F3409"/>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uiPriority w:val="99"/>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uiPriority w:val="99"/>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posta@kr-vysocina.cz"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103</Words>
  <Characters>614</Characters>
  <Application>Microsoft Office Word</Application>
  <DocSecurity>0</DocSecurity>
  <Lines>5</Lines>
  <Paragraphs>1</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2021-01-25T15:10:00Z</dcterms:created>
  <dcterms:modified xsi:type="dcterms:W3CDTF">2021-01-25T15:10:00Z</dcterms:modified>
</cp:coreProperties>
</file>