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Žižkova 57, 587 33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78214E"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556200" w:rsidRPr="00E95C6D" w:rsidRDefault="00556200">
                  <w:pPr>
                    <w:pStyle w:val="KRUTEXTODSTAVCE"/>
                    <w:spacing w:line="240" w:lineRule="auto"/>
                  </w:pPr>
                  <w:bookmarkStart w:id="0" w:name="_GoBack"/>
                  <w:bookmarkEnd w:id="0"/>
                </w:p>
              </w:txbxContent>
            </v:textbox>
            <w10:wrap type="tight" anchorx="page" anchory="page"/>
            <w10:anchorlock/>
          </v:shape>
        </w:pic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260"/>
        <w:gridCol w:w="2275"/>
        <w:gridCol w:w="2602"/>
        <w:gridCol w:w="2275"/>
      </w:tblGrid>
      <w:tr w:rsidR="00FB770F">
        <w:trPr>
          <w:cantSplit/>
          <w:trHeight w:hRule="exact" w:val="170"/>
        </w:trPr>
        <w:tc>
          <w:tcPr>
            <w:tcW w:w="1999" w:type="dxa"/>
            <w:noWrap/>
            <w:tcMar>
              <w:left w:w="170" w:type="dxa"/>
              <w:right w:w="170" w:type="dxa"/>
            </w:tcMar>
          </w:tcPr>
          <w:p w:rsidR="00FB770F" w:rsidRDefault="00FB770F">
            <w:pPr>
              <w:rPr>
                <w:rFonts w:ascii="Arial" w:hAnsi="Arial" w:cs="Arial"/>
                <w:sz w:val="16"/>
              </w:rPr>
            </w:pPr>
            <w:r>
              <w:rPr>
                <w:rFonts w:ascii="Arial" w:hAnsi="Arial" w:cs="Arial"/>
                <w:sz w:val="16"/>
              </w:rPr>
              <w:t>Váš dopis značky/ze dne</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Číslo jednací</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Vyřizuje/telefon</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 Jihlavě dne</w:t>
            </w:r>
          </w:p>
        </w:tc>
      </w:tr>
      <w:tr w:rsidR="00FB770F">
        <w:trPr>
          <w:cantSplit/>
          <w:trHeight w:hRule="exact" w:val="454"/>
        </w:trPr>
        <w:tc>
          <w:tcPr>
            <w:tcW w:w="1999" w:type="dxa"/>
            <w:noWrap/>
            <w:tcMar>
              <w:top w:w="34" w:type="dxa"/>
              <w:left w:w="170" w:type="dxa"/>
              <w:right w:w="170" w:type="dxa"/>
            </w:tcMar>
          </w:tcPr>
          <w:p w:rsidR="00FB770F" w:rsidRDefault="00556200">
            <w:pPr>
              <w:pStyle w:val="KRUODVOLUDAJETAB"/>
            </w:pPr>
            <w:r>
              <w:t>20</w:t>
            </w:r>
            <w:r w:rsidR="00653787">
              <w:t>. 12</w:t>
            </w:r>
            <w:r w:rsidR="00BC6548">
              <w:t>. 2020</w:t>
            </w:r>
          </w:p>
        </w:tc>
        <w:tc>
          <w:tcPr>
            <w:tcW w:w="2013" w:type="dxa"/>
            <w:noWrap/>
            <w:tcMar>
              <w:top w:w="34" w:type="dxa"/>
              <w:left w:w="170" w:type="dxa"/>
              <w:right w:w="170" w:type="dxa"/>
            </w:tcMar>
          </w:tcPr>
          <w:p w:rsidR="00FB770F" w:rsidRDefault="00556200" w:rsidP="00EF5D93">
            <w:pPr>
              <w:pStyle w:val="KRUODVOLUDAJETAB"/>
            </w:pPr>
            <w:r>
              <w:t>KUJI 119546</w:t>
            </w:r>
            <w:r w:rsidR="00BC6548">
              <w:t>/2020</w:t>
            </w:r>
          </w:p>
        </w:tc>
        <w:tc>
          <w:tcPr>
            <w:tcW w:w="2013" w:type="dxa"/>
            <w:noWrap/>
            <w:tcMar>
              <w:top w:w="34" w:type="dxa"/>
              <w:left w:w="170" w:type="dxa"/>
              <w:right w:w="170" w:type="dxa"/>
            </w:tcMar>
          </w:tcPr>
          <w:p w:rsidR="00FB770F" w:rsidRDefault="00BC6548">
            <w:pPr>
              <w:pStyle w:val="KRUODVOLUDAJETAB"/>
            </w:pPr>
            <w:r>
              <w:t>Mgr. Říhová Obdržálková/564602127</w:t>
            </w:r>
          </w:p>
        </w:tc>
        <w:tc>
          <w:tcPr>
            <w:tcW w:w="2013" w:type="dxa"/>
            <w:noWrap/>
            <w:tcMar>
              <w:top w:w="34" w:type="dxa"/>
              <w:left w:w="170" w:type="dxa"/>
              <w:right w:w="170" w:type="dxa"/>
            </w:tcMar>
          </w:tcPr>
          <w:p w:rsidR="00FB770F" w:rsidRDefault="00556200">
            <w:pPr>
              <w:pStyle w:val="KRUODVOLUDAJETAB"/>
            </w:pPr>
            <w:r>
              <w:t>6. 1</w:t>
            </w:r>
            <w:r w:rsidR="00BC6548">
              <w:t>. 202</w:t>
            </w:r>
            <w:r>
              <w:t>1</w:t>
            </w:r>
          </w:p>
        </w:tc>
      </w:tr>
    </w:tbl>
    <w:p w:rsidR="00FB770F" w:rsidRDefault="00FB770F">
      <w:pPr>
        <w:pStyle w:val="KRUTEXTODSTAVCE"/>
      </w:pPr>
    </w:p>
    <w:p w:rsidR="009B1A20" w:rsidRDefault="009B1A20">
      <w:pPr>
        <w:pStyle w:val="KRUTEXTODSTAVCE"/>
      </w:pPr>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653787" w:rsidRPr="00653787" w:rsidRDefault="00556200" w:rsidP="00556200">
      <w:pPr>
        <w:pStyle w:val="KRUTEXTODSTAVCE"/>
        <w:jc w:val="both"/>
        <w:rPr>
          <w:i/>
        </w:rPr>
      </w:pPr>
      <w:r>
        <w:t>Dne 20</w:t>
      </w:r>
      <w:r w:rsidR="00CC2CF8" w:rsidRPr="00CC2CF8">
        <w:t xml:space="preserve">. </w:t>
      </w:r>
      <w:r w:rsidR="00653787">
        <w:t>12</w:t>
      </w:r>
      <w:r>
        <w:t>. 2020</w:t>
      </w:r>
      <w:r w:rsidR="00CC2CF8" w:rsidRPr="00CC2CF8">
        <w:t xml:space="preserve"> byla Kraji Vysočina doručena Vaše žádost o poskytnutí informace podle zákona č. 106/1999 Sb., o svobodném přístupu k informací</w:t>
      </w:r>
      <w:r w:rsidR="00EF5D93">
        <w:t>m</w:t>
      </w:r>
      <w:r>
        <w:t>, ve znění pozdějších předpisů.</w:t>
      </w:r>
    </w:p>
    <w:p w:rsidR="00CC2CF8" w:rsidRPr="00CC2CF8" w:rsidRDefault="00CC2CF8" w:rsidP="00B40797">
      <w:pPr>
        <w:pStyle w:val="KRUTEXTODSTAVCE"/>
        <w:jc w:val="both"/>
      </w:pPr>
    </w:p>
    <w:p w:rsidR="00CC2CF8" w:rsidRDefault="00653787" w:rsidP="00E61DE8">
      <w:pPr>
        <w:pStyle w:val="KRUTEXTODSTAVCE"/>
        <w:jc w:val="both"/>
      </w:pPr>
      <w:r>
        <w:t>P</w:t>
      </w:r>
      <w:r w:rsidR="00EF5D93">
        <w:t xml:space="preserve">oskytujeme </w:t>
      </w:r>
      <w:r>
        <w:t>Vám požadované informace:</w:t>
      </w:r>
    </w:p>
    <w:p w:rsidR="00876262" w:rsidRDefault="00556200" w:rsidP="00CC2CF8">
      <w:pPr>
        <w:pStyle w:val="KRUTEXTODSTAVCE"/>
        <w:rPr>
          <w:i/>
        </w:rPr>
      </w:pPr>
      <w:r w:rsidRPr="00556200">
        <w:rPr>
          <w:i/>
        </w:rPr>
        <w:t>„1. Jaký byl počet přijatých petic od občanů kraje v jednotlivých letech 2020, 2019 a 2018 v souladu se zákonem č. 85/1190 Sb., o právu petičním.</w:t>
      </w:r>
      <w:r w:rsidR="00081F5D">
        <w:rPr>
          <w:i/>
        </w:rPr>
        <w:t>“</w:t>
      </w:r>
    </w:p>
    <w:p w:rsidR="00DF0659" w:rsidRPr="00DF0659" w:rsidRDefault="00DF0659" w:rsidP="00DF0659">
      <w:pPr>
        <w:pStyle w:val="KRUTEXTODSTAVCE"/>
      </w:pPr>
      <w:r>
        <w:t xml:space="preserve">2018 – 4 </w:t>
      </w:r>
    </w:p>
    <w:p w:rsidR="00DF0659" w:rsidRDefault="00DF0659" w:rsidP="00DF0659">
      <w:pPr>
        <w:pStyle w:val="KRUTEXTODSTAVCE"/>
      </w:pPr>
      <w:r w:rsidRPr="00DF0659">
        <w:t xml:space="preserve">2019 – 8 </w:t>
      </w:r>
    </w:p>
    <w:p w:rsidR="00081F5D" w:rsidRPr="00DF0659" w:rsidRDefault="00DF0659" w:rsidP="00DF0659">
      <w:pPr>
        <w:pStyle w:val="KRUTEXTODSTAVCE"/>
      </w:pPr>
      <w:r>
        <w:t xml:space="preserve">2020 – 5 </w:t>
      </w:r>
    </w:p>
    <w:p w:rsidR="00DF0659" w:rsidRDefault="00DF0659" w:rsidP="00CC2CF8">
      <w:pPr>
        <w:pStyle w:val="KRUTEXTODSTAVCE"/>
        <w:rPr>
          <w:i/>
        </w:rPr>
      </w:pPr>
    </w:p>
    <w:p w:rsidR="00556200" w:rsidRDefault="00081F5D" w:rsidP="00CC2CF8">
      <w:pPr>
        <w:pStyle w:val="KRUTEXTODSTAVCE"/>
        <w:rPr>
          <w:i/>
        </w:rPr>
      </w:pPr>
      <w:r>
        <w:rPr>
          <w:i/>
        </w:rPr>
        <w:t>„</w:t>
      </w:r>
      <w:r w:rsidR="00556200">
        <w:rPr>
          <w:i/>
        </w:rPr>
        <w:t>2. Jaký byl počet přijatých stížností v jednotlivých letech 2020, 2019 a 2018 v souladu s § 175 zákona č. 500/2004 Sb., správní řád.</w:t>
      </w:r>
      <w:r>
        <w:rPr>
          <w:i/>
        </w:rPr>
        <w:t>“</w:t>
      </w:r>
    </w:p>
    <w:p w:rsidR="00DF0659" w:rsidRDefault="00DF0659" w:rsidP="00DF0659">
      <w:pPr>
        <w:pStyle w:val="KRUTEXTODSTAVCE"/>
      </w:pPr>
      <w:r w:rsidRPr="00DF0659">
        <w:t xml:space="preserve">2018 – 24 </w:t>
      </w:r>
    </w:p>
    <w:p w:rsidR="00DF0659" w:rsidRPr="00DF0659" w:rsidRDefault="00DF0659" w:rsidP="00DF0659">
      <w:pPr>
        <w:pStyle w:val="KRUTEXTODSTAVCE"/>
      </w:pPr>
      <w:r>
        <w:t xml:space="preserve">2019 – 31 </w:t>
      </w:r>
    </w:p>
    <w:p w:rsidR="00081F5D" w:rsidRPr="00DF0659" w:rsidRDefault="00DF0659" w:rsidP="00DF0659">
      <w:pPr>
        <w:pStyle w:val="KRUTEXTODSTAVCE"/>
      </w:pPr>
      <w:r>
        <w:t xml:space="preserve">2020 – 39 </w:t>
      </w:r>
    </w:p>
    <w:p w:rsidR="00DF0659" w:rsidRDefault="00DF0659" w:rsidP="00CC2CF8">
      <w:pPr>
        <w:pStyle w:val="KRUTEXTODSTAVCE"/>
        <w:rPr>
          <w:i/>
        </w:rPr>
      </w:pPr>
    </w:p>
    <w:p w:rsidR="00556200" w:rsidRDefault="00081F5D" w:rsidP="00CC2CF8">
      <w:pPr>
        <w:pStyle w:val="KRUTEXTODSTAVCE"/>
        <w:rPr>
          <w:i/>
        </w:rPr>
      </w:pPr>
      <w:r>
        <w:rPr>
          <w:i/>
        </w:rPr>
        <w:t>„</w:t>
      </w:r>
      <w:r w:rsidR="00556200">
        <w:rPr>
          <w:i/>
        </w:rPr>
        <w:t xml:space="preserve">3. Jaká byla účast občanů na zasedáních </w:t>
      </w:r>
      <w:r>
        <w:rPr>
          <w:i/>
        </w:rPr>
        <w:t>zastupitelstva kraje na jednotlivých zasedáních v letech 2020, 2019, 2018.</w:t>
      </w:r>
      <w:r w:rsidR="00A77AE0">
        <w:rPr>
          <w:i/>
        </w:rPr>
        <w:t>“</w:t>
      </w:r>
    </w:p>
    <w:p w:rsidR="00691370" w:rsidRPr="00691370" w:rsidRDefault="00691370" w:rsidP="00CC2CF8">
      <w:pPr>
        <w:pStyle w:val="KRUTEXTODSTAVCE"/>
      </w:pPr>
      <w:r w:rsidRPr="00691370">
        <w:t xml:space="preserve">Počet občanů </w:t>
      </w:r>
      <w:r>
        <w:t xml:space="preserve">přítomných </w:t>
      </w:r>
      <w:r w:rsidRPr="00691370">
        <w:t xml:space="preserve">na jednotlivých zasedáních zastupitelstva kraje není </w:t>
      </w:r>
      <w:r>
        <w:t xml:space="preserve">nijak </w:t>
      </w:r>
      <w:r w:rsidRPr="00691370">
        <w:t>evidován.</w:t>
      </w:r>
    </w:p>
    <w:p w:rsidR="00081F5D" w:rsidRDefault="00081F5D" w:rsidP="00CC2CF8">
      <w:pPr>
        <w:pStyle w:val="KRUTEXTODSTAVCE"/>
        <w:rPr>
          <w:i/>
        </w:rPr>
      </w:pPr>
    </w:p>
    <w:p w:rsidR="00081F5D" w:rsidRDefault="00081F5D" w:rsidP="00CC2CF8">
      <w:pPr>
        <w:pStyle w:val="KRUTEXTODSTAVCE"/>
        <w:rPr>
          <w:i/>
        </w:rPr>
      </w:pPr>
      <w:r>
        <w:rPr>
          <w:i/>
        </w:rPr>
        <w:t>„4. Jaký byl počet přijatých žádostí k projednání určité záležitosti radou nebo zastupitelstvem kraje v jednotlivých letech 2020, 2019 a 2018, v souladu s odst. 2) písm. d) §12 zákona č. 129/2000 Sb., o krajích (krajské zřízení)“</w:t>
      </w:r>
    </w:p>
    <w:p w:rsidR="00691370" w:rsidRDefault="00DB7942" w:rsidP="00CC2CF8">
      <w:pPr>
        <w:pStyle w:val="KRUTEXTODSTAVCE"/>
        <w:rPr>
          <w:i/>
        </w:rPr>
      </w:pPr>
      <w:r>
        <w:rPr>
          <w:i/>
        </w:rPr>
        <w:t>2018 – 0</w:t>
      </w:r>
    </w:p>
    <w:p w:rsidR="00DB7942" w:rsidRDefault="00DB7942" w:rsidP="00CC2CF8">
      <w:pPr>
        <w:pStyle w:val="KRUTEXTODSTAVCE"/>
        <w:rPr>
          <w:i/>
        </w:rPr>
      </w:pPr>
      <w:r>
        <w:rPr>
          <w:i/>
        </w:rPr>
        <w:lastRenderedPageBreak/>
        <w:t>2019 - 0</w:t>
      </w:r>
    </w:p>
    <w:p w:rsidR="00DB7942" w:rsidRDefault="00DB7942" w:rsidP="00CC2CF8">
      <w:pPr>
        <w:pStyle w:val="KRUTEXTODSTAVCE"/>
        <w:rPr>
          <w:i/>
        </w:rPr>
      </w:pPr>
      <w:r>
        <w:rPr>
          <w:i/>
        </w:rPr>
        <w:t>2020 - 0</w:t>
      </w:r>
    </w:p>
    <w:p w:rsidR="00081F5D" w:rsidRDefault="00081F5D" w:rsidP="00CC2CF8">
      <w:pPr>
        <w:pStyle w:val="KRUTEXTODSTAVCE"/>
        <w:rPr>
          <w:i/>
        </w:rPr>
      </w:pPr>
    </w:p>
    <w:p w:rsidR="00081F5D" w:rsidRDefault="00081F5D" w:rsidP="00CC2CF8">
      <w:pPr>
        <w:pStyle w:val="KRUTEXTODSTAVCE"/>
        <w:rPr>
          <w:i/>
        </w:rPr>
      </w:pPr>
      <w:r>
        <w:rPr>
          <w:i/>
        </w:rPr>
        <w:t>„5. Jaký byl počet přijatých návrhů, připomínek a podnětů od občanů kraje na jednotlivé orgány kraje v jednotlivých 2020, 2019 a 2018, v souladu s odst. 2) písm. e) § 12 zákona č. 129/2000 Sb., o krajích (krajské zřízení)“</w:t>
      </w:r>
    </w:p>
    <w:p w:rsidR="00691370" w:rsidRPr="00DB7942" w:rsidRDefault="00DB7942" w:rsidP="00CC2CF8">
      <w:pPr>
        <w:pStyle w:val="KRUTEXTODSTAVCE"/>
        <w:rPr>
          <w:i/>
        </w:rPr>
      </w:pPr>
      <w:r w:rsidRPr="00DB7942">
        <w:rPr>
          <w:i/>
        </w:rPr>
        <w:t>2018 – 105</w:t>
      </w:r>
    </w:p>
    <w:p w:rsidR="00DB7942" w:rsidRDefault="00DB7942" w:rsidP="00CC2CF8">
      <w:pPr>
        <w:pStyle w:val="KRUTEXTODSTAVCE"/>
        <w:rPr>
          <w:i/>
        </w:rPr>
      </w:pPr>
      <w:r>
        <w:rPr>
          <w:i/>
        </w:rPr>
        <w:t>2019 – 99</w:t>
      </w:r>
    </w:p>
    <w:p w:rsidR="00DB7942" w:rsidRDefault="00DB7942" w:rsidP="00CC2CF8">
      <w:pPr>
        <w:pStyle w:val="KRUTEXTODSTAVCE"/>
        <w:rPr>
          <w:i/>
        </w:rPr>
      </w:pPr>
      <w:r>
        <w:rPr>
          <w:i/>
        </w:rPr>
        <w:t>2020 - 110</w:t>
      </w:r>
    </w:p>
    <w:p w:rsidR="00081F5D" w:rsidRDefault="00081F5D" w:rsidP="00CC2CF8">
      <w:pPr>
        <w:pStyle w:val="KRUTEXTODSTAVCE"/>
        <w:rPr>
          <w:i/>
        </w:rPr>
      </w:pPr>
    </w:p>
    <w:p w:rsidR="00081F5D" w:rsidRPr="00556200" w:rsidRDefault="00081F5D" w:rsidP="00CC2CF8">
      <w:pPr>
        <w:pStyle w:val="KRUTEXTODSTAVCE"/>
        <w:rPr>
          <w:i/>
        </w:rPr>
      </w:pPr>
      <w:r>
        <w:rPr>
          <w:i/>
        </w:rPr>
        <w:t>„6. Počet vyhlášených krajských referend v jednotlivých letech 2020, 2019 a 2018 a účast voličů v jednotlivých referendech.“</w:t>
      </w:r>
    </w:p>
    <w:p w:rsidR="00556200" w:rsidRDefault="009676F3" w:rsidP="00CC2CF8">
      <w:pPr>
        <w:pStyle w:val="KRUTEXTODSTAVCE"/>
      </w:pPr>
      <w:r>
        <w:t>0 - v Kraji V</w:t>
      </w:r>
      <w:r w:rsidRPr="009676F3">
        <w:t>ysočina doposud žádné krajské referendum neproběhlo</w:t>
      </w:r>
      <w:r>
        <w:t>.</w:t>
      </w:r>
    </w:p>
    <w:p w:rsidR="00556200" w:rsidRDefault="00556200" w:rsidP="00CC2CF8">
      <w:pPr>
        <w:pStyle w:val="KRUTEXTODSTAVCE"/>
      </w:pPr>
    </w:p>
    <w:p w:rsidR="009B1A20" w:rsidRDefault="00A650BF" w:rsidP="009B1A20">
      <w:pPr>
        <w:pStyle w:val="KRUTEXTODSTAVCE"/>
        <w:spacing w:line="240" w:lineRule="auto"/>
      </w:pPr>
      <w:r>
        <w:t>S pozdravem</w:t>
      </w:r>
    </w:p>
    <w:p w:rsidR="009B1A20" w:rsidRDefault="009B1A20" w:rsidP="009B1A20">
      <w:pPr>
        <w:pStyle w:val="KRUTEXTODSTAVCE"/>
      </w:pPr>
    </w:p>
    <w:p w:rsidR="002319C8" w:rsidRDefault="002319C8" w:rsidP="009B1A20">
      <w:pPr>
        <w:pStyle w:val="KRUTEXTODSTAVCE"/>
      </w:pPr>
    </w:p>
    <w:p w:rsidR="002319C8" w:rsidRDefault="002319C8" w:rsidP="009B1A20">
      <w:pPr>
        <w:pStyle w:val="KRUTEXTODSTAVCE"/>
      </w:pPr>
    </w:p>
    <w:p w:rsidR="00DB7942" w:rsidRDefault="00DB7942" w:rsidP="009B1A20">
      <w:pPr>
        <w:pStyle w:val="KRUTEXTODSTAVCE"/>
      </w:pPr>
      <w:r>
        <w:t>Ing. Ivana Šteklová</w:t>
      </w:r>
    </w:p>
    <w:p w:rsidR="009B1A20" w:rsidRDefault="00DB7942" w:rsidP="009B1A20">
      <w:pPr>
        <w:pStyle w:val="KRUTEXTODSTAVCE"/>
      </w:pPr>
      <w:r>
        <w:t xml:space="preserve">vedoucí </w:t>
      </w:r>
      <w:r w:rsidR="00783281">
        <w:t>odboru</w:t>
      </w:r>
      <w:r w:rsidR="000A52C0">
        <w:t xml:space="preserve"> </w:t>
      </w:r>
      <w:r w:rsidR="00B41FED" w:rsidRPr="00B41FED">
        <w:t>sekretariátu hejtmana</w:t>
      </w:r>
    </w:p>
    <w:p w:rsidR="009B1A20" w:rsidRDefault="009B1A20">
      <w:pPr>
        <w:pStyle w:val="KRUTEXTODSTAVCE"/>
      </w:pPr>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14E" w:rsidRDefault="0078214E">
      <w:r>
        <w:separator/>
      </w:r>
    </w:p>
  </w:endnote>
  <w:endnote w:type="continuationSeparator" w:id="0">
    <w:p w:rsidR="0078214E" w:rsidRDefault="00782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C06DAF" w:rsidRPr="00C06DAF">
      <w:t xml:space="preserve"> </w:t>
    </w:r>
    <w:r w:rsidR="00C06DAF" w:rsidRPr="00C06DAF">
      <w:rPr>
        <w:rFonts w:ascii="Arial" w:hAnsi="Arial" w:cs="Arial"/>
        <w:sz w:val="18"/>
        <w:szCs w:val="18"/>
      </w:rPr>
      <w:t>KUJI 119546/2020</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14E" w:rsidRDefault="0078214E">
      <w:r>
        <w:separator/>
      </w:r>
    </w:p>
  </w:footnote>
  <w:footnote w:type="continuationSeparator" w:id="0">
    <w:p w:rsidR="0078214E" w:rsidRDefault="007821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78214E">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78214E">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5"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5"/>
  </w:num>
  <w:num w:numId="8">
    <w:abstractNumId w:val="6"/>
  </w:num>
  <w:num w:numId="9">
    <w:abstractNumId w:val="2"/>
  </w:num>
  <w:num w:numId="10">
    <w:abstractNumId w:val="3"/>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12062"/>
    <w:rsid w:val="00062230"/>
    <w:rsid w:val="00074F98"/>
    <w:rsid w:val="00081F5D"/>
    <w:rsid w:val="000A52C0"/>
    <w:rsid w:val="000C6866"/>
    <w:rsid w:val="000E0134"/>
    <w:rsid w:val="00120D89"/>
    <w:rsid w:val="00145C7B"/>
    <w:rsid w:val="00170C72"/>
    <w:rsid w:val="00176CB6"/>
    <w:rsid w:val="001C7304"/>
    <w:rsid w:val="00204902"/>
    <w:rsid w:val="00222AD6"/>
    <w:rsid w:val="00230E5B"/>
    <w:rsid w:val="002319C8"/>
    <w:rsid w:val="00241D72"/>
    <w:rsid w:val="002C7435"/>
    <w:rsid w:val="003249D2"/>
    <w:rsid w:val="00373A9F"/>
    <w:rsid w:val="00380F0A"/>
    <w:rsid w:val="00397229"/>
    <w:rsid w:val="003B3ED8"/>
    <w:rsid w:val="00456D7D"/>
    <w:rsid w:val="00456DF7"/>
    <w:rsid w:val="004F4FAB"/>
    <w:rsid w:val="004F7CA1"/>
    <w:rsid w:val="00510D9D"/>
    <w:rsid w:val="0052126F"/>
    <w:rsid w:val="00552B4A"/>
    <w:rsid w:val="00556200"/>
    <w:rsid w:val="00565965"/>
    <w:rsid w:val="00636766"/>
    <w:rsid w:val="00653787"/>
    <w:rsid w:val="00691370"/>
    <w:rsid w:val="006C6754"/>
    <w:rsid w:val="006F003E"/>
    <w:rsid w:val="007431D4"/>
    <w:rsid w:val="00755AC6"/>
    <w:rsid w:val="0078214E"/>
    <w:rsid w:val="00783281"/>
    <w:rsid w:val="007A3AFE"/>
    <w:rsid w:val="007C38FA"/>
    <w:rsid w:val="007F15AB"/>
    <w:rsid w:val="00872194"/>
    <w:rsid w:val="00876262"/>
    <w:rsid w:val="008961D8"/>
    <w:rsid w:val="008B66C2"/>
    <w:rsid w:val="00930E95"/>
    <w:rsid w:val="00932345"/>
    <w:rsid w:val="00951D5B"/>
    <w:rsid w:val="009676F3"/>
    <w:rsid w:val="009B1A20"/>
    <w:rsid w:val="009D615C"/>
    <w:rsid w:val="009E1922"/>
    <w:rsid w:val="00A25D3D"/>
    <w:rsid w:val="00A45385"/>
    <w:rsid w:val="00A4710A"/>
    <w:rsid w:val="00A650BF"/>
    <w:rsid w:val="00A77AE0"/>
    <w:rsid w:val="00A83DBD"/>
    <w:rsid w:val="00AE568A"/>
    <w:rsid w:val="00B40797"/>
    <w:rsid w:val="00B41FED"/>
    <w:rsid w:val="00BC6548"/>
    <w:rsid w:val="00C06DAF"/>
    <w:rsid w:val="00C24386"/>
    <w:rsid w:val="00C70B78"/>
    <w:rsid w:val="00C80F0B"/>
    <w:rsid w:val="00C90338"/>
    <w:rsid w:val="00CC2CF8"/>
    <w:rsid w:val="00CD78D6"/>
    <w:rsid w:val="00CF3F8E"/>
    <w:rsid w:val="00D106EF"/>
    <w:rsid w:val="00D65164"/>
    <w:rsid w:val="00D759C0"/>
    <w:rsid w:val="00DB564C"/>
    <w:rsid w:val="00DB7942"/>
    <w:rsid w:val="00DC69AB"/>
    <w:rsid w:val="00DF0659"/>
    <w:rsid w:val="00E20420"/>
    <w:rsid w:val="00E267DF"/>
    <w:rsid w:val="00E61DE8"/>
    <w:rsid w:val="00E95C6D"/>
    <w:rsid w:val="00EB09EE"/>
    <w:rsid w:val="00ED22AA"/>
    <w:rsid w:val="00ED370B"/>
    <w:rsid w:val="00ED68E1"/>
    <w:rsid w:val="00EE1D5E"/>
    <w:rsid w:val="00EF5D93"/>
    <w:rsid w:val="00F2787B"/>
    <w:rsid w:val="00F70105"/>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5EDE37D9"/>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2</Pages>
  <Words>272</Words>
  <Characters>1609</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2021-01-08T10:52:00Z</dcterms:created>
  <dcterms:modified xsi:type="dcterms:W3CDTF">2021-01-08T10:52:00Z</dcterms:modified>
</cp:coreProperties>
</file>