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C35B8B" w:rsidRPr="00C35B8B">
        <w:rPr>
          <w:rFonts w:ascii="Arial" w:hAnsi="Arial" w:cs="Arial"/>
          <w:sz w:val="19"/>
        </w:rPr>
        <w:t>kultury, památkové péče a cestovního ruchu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0A2C46" w:rsidRDefault="001452AC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564 602 248</w:t>
      </w:r>
      <w:r w:rsidR="000A2C46">
        <w:rPr>
          <w:sz w:val="16"/>
          <w:szCs w:val="16"/>
        </w:rPr>
        <w:t>, e-mail: posta@kr-vysocina.cz</w:t>
      </w:r>
    </w:p>
    <w:p w:rsidR="0087417E" w:rsidRDefault="00C45460" w:rsidP="00A455BC">
      <w:pPr>
        <w:rPr>
          <w:rFonts w:ascii="Arial" w:hAnsi="Arial" w:cs="Arial"/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5D90" w:rsidRDefault="00235D90" w:rsidP="008D1A4B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235D90" w:rsidRDefault="00235D90" w:rsidP="008D1A4B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  <w:r w:rsidR="00EE64E9">
        <w:rPr>
          <w:rFonts w:ascii="Arial" w:hAnsi="Arial" w:cs="Arial"/>
          <w:sz w:val="16"/>
        </w:rPr>
        <w:t xml:space="preserve"> </w:t>
      </w:r>
    </w:p>
    <w:p w:rsidR="00A455BC" w:rsidRPr="00A455BC" w:rsidRDefault="00A455BC" w:rsidP="00A455BC">
      <w:pPr>
        <w:rPr>
          <w:rFonts w:ascii="Arial" w:hAnsi="Arial" w:cs="Arial"/>
          <w:b/>
          <w:sz w:val="16"/>
        </w:rPr>
      </w:pP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1618"/>
        <w:gridCol w:w="3096"/>
        <w:gridCol w:w="2357"/>
      </w:tblGrid>
      <w:tr w:rsidR="0087417E" w:rsidTr="00881879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1618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3096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 w:rsidTr="00881879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235D90" w:rsidRDefault="00DE6D28">
            <w:pPr>
              <w:pStyle w:val="KRUODVOLUDAJETAB"/>
            </w:pPr>
            <w:r>
              <w:t>12. 10. 2020</w:t>
            </w:r>
          </w:p>
        </w:tc>
        <w:tc>
          <w:tcPr>
            <w:tcW w:w="1618" w:type="dxa"/>
            <w:noWrap/>
            <w:tcMar>
              <w:top w:w="34" w:type="dxa"/>
              <w:left w:w="170" w:type="dxa"/>
              <w:right w:w="170" w:type="dxa"/>
            </w:tcMar>
          </w:tcPr>
          <w:p w:rsidR="007039E6" w:rsidRDefault="007039E6" w:rsidP="00DE6D28">
            <w:pPr>
              <w:pStyle w:val="KRUODVOLUDAJETAB"/>
            </w:pPr>
            <w:r w:rsidRPr="00CB300E">
              <w:rPr>
                <w:sz w:val="16"/>
              </w:rPr>
              <w:t>K</w:t>
            </w:r>
            <w:r w:rsidR="006119DB" w:rsidRPr="00CB300E">
              <w:rPr>
                <w:sz w:val="16"/>
              </w:rPr>
              <w:t xml:space="preserve">UJI </w:t>
            </w:r>
            <w:r w:rsidR="00DE6D28">
              <w:rPr>
                <w:sz w:val="16"/>
              </w:rPr>
              <w:t>98495/2020</w:t>
            </w:r>
          </w:p>
        </w:tc>
        <w:tc>
          <w:tcPr>
            <w:tcW w:w="3096" w:type="dxa"/>
            <w:noWrap/>
            <w:tcMar>
              <w:top w:w="34" w:type="dxa"/>
              <w:left w:w="170" w:type="dxa"/>
              <w:right w:w="170" w:type="dxa"/>
            </w:tcMar>
          </w:tcPr>
          <w:p w:rsidR="006A20A4" w:rsidRDefault="00A809F4" w:rsidP="006119DB">
            <w:pPr>
              <w:pStyle w:val="KRUODVOLUDAJETAB"/>
            </w:pPr>
            <w:r>
              <w:t>Tlačbabová</w:t>
            </w:r>
            <w:r w:rsidR="006119DB">
              <w:t xml:space="preserve"> / </w:t>
            </w:r>
            <w:r w:rsidR="006A20A4">
              <w:t>564 602</w:t>
            </w:r>
            <w:r w:rsidR="00642E57">
              <w:t> </w:t>
            </w:r>
            <w:r w:rsidR="006A20A4">
              <w:t>352</w:t>
            </w:r>
          </w:p>
          <w:p w:rsidR="00642E57" w:rsidRDefault="00642E57" w:rsidP="006119DB">
            <w:pPr>
              <w:pStyle w:val="KRUODVOLUDAJETAB"/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DE6D28" w:rsidP="00DE6D28">
            <w:pPr>
              <w:pStyle w:val="KRUODVOLUDAJETAB"/>
            </w:pPr>
            <w:r>
              <w:t>21</w:t>
            </w:r>
            <w:r w:rsidR="00255717">
              <w:t xml:space="preserve">. </w:t>
            </w:r>
            <w:r>
              <w:t>10</w:t>
            </w:r>
            <w:r w:rsidR="00255717">
              <w:t>. 20</w:t>
            </w:r>
            <w:r>
              <w:t>20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C74AD1" w:rsidRDefault="00C74AD1">
      <w:pPr>
        <w:pStyle w:val="KRUTEXTODSTAVCE"/>
        <w:rPr>
          <w:b/>
        </w:rPr>
      </w:pPr>
    </w:p>
    <w:p w:rsidR="00235D90" w:rsidRPr="00235D90" w:rsidRDefault="00235D90" w:rsidP="00235D90">
      <w:pPr>
        <w:pStyle w:val="KRUTEXTODSTAVCE"/>
      </w:pPr>
      <w:r w:rsidRPr="00235D90">
        <w:t>Vážený pane,</w:t>
      </w:r>
    </w:p>
    <w:p w:rsidR="00235D90" w:rsidRPr="00235D90" w:rsidRDefault="00235D90" w:rsidP="00235D90">
      <w:pPr>
        <w:pStyle w:val="KRUTEXTODSTAVCE"/>
      </w:pPr>
    </w:p>
    <w:p w:rsidR="00235D90" w:rsidRPr="00235D90" w:rsidRDefault="00235D90" w:rsidP="00E827FC">
      <w:pPr>
        <w:pStyle w:val="KRUTEXTODSTAVCE"/>
        <w:jc w:val="both"/>
      </w:pPr>
      <w:r w:rsidRPr="00235D90">
        <w:t>Krajský úřad Kraje Vysočina, odbor kultury, památkové péče a cestovního ruchu (dále jen „krajský úřad“) jako povinný subjekt dle § 2 odst. 1 zákona č. 106/1999 Sb., o svobodném přístupu k informacím, ve znění pozdějších předpisů (dále jen „zákon o svobodném přístupu k informacím“), obdržel dne 1</w:t>
      </w:r>
      <w:r w:rsidR="00DE6D28">
        <w:t>2</w:t>
      </w:r>
      <w:r w:rsidRPr="00235D90">
        <w:t>. 1</w:t>
      </w:r>
      <w:r w:rsidR="00DE6D28">
        <w:t>0. 2020</w:t>
      </w:r>
      <w:r w:rsidRPr="00235D90">
        <w:t xml:space="preserve"> Vaši žádost o poskytnutí informace dle zákona o svobodném přístupu k informacím,</w:t>
      </w:r>
      <w:r w:rsidR="00DE6D28">
        <w:t xml:space="preserve"> konkrétně poskytnutí dokumentu KUJI 30145/2020, OKPP 186/2020.</w:t>
      </w:r>
    </w:p>
    <w:p w:rsidR="00C74AD1" w:rsidRDefault="00C74AD1">
      <w:pPr>
        <w:pStyle w:val="KRUTEXTODSTAVCE"/>
      </w:pPr>
    </w:p>
    <w:p w:rsidR="00E827FC" w:rsidRDefault="000B685D" w:rsidP="000B685D">
      <w:pPr>
        <w:pStyle w:val="KRUTEXTODSTAVCE"/>
        <w:jc w:val="both"/>
      </w:pPr>
      <w:r>
        <w:t>Požadovan</w:t>
      </w:r>
      <w:r w:rsidR="000E3E6B">
        <w:t xml:space="preserve">ý </w:t>
      </w:r>
      <w:r>
        <w:t xml:space="preserve">dokument </w:t>
      </w:r>
      <w:r w:rsidR="000E3E6B">
        <w:t xml:space="preserve">Vám </w:t>
      </w:r>
      <w:r>
        <w:t xml:space="preserve">zasíláme jako přílohu tohoto dopisu. </w:t>
      </w:r>
    </w:p>
    <w:p w:rsidR="00E827FC" w:rsidRDefault="00E827FC">
      <w:pPr>
        <w:pStyle w:val="KRUTEXTODSTAVCE"/>
      </w:pPr>
    </w:p>
    <w:p w:rsidR="000A2C46" w:rsidRDefault="006A20A4">
      <w:pPr>
        <w:pStyle w:val="KRUTEXTODSTAVCE"/>
      </w:pPr>
      <w:r>
        <w:t>S pozdravem</w:t>
      </w:r>
    </w:p>
    <w:p w:rsidR="000A2C46" w:rsidRDefault="000A2C46">
      <w:pPr>
        <w:pStyle w:val="KRUTEXTODSTAVCE"/>
      </w:pPr>
    </w:p>
    <w:p w:rsidR="00E827FC" w:rsidRDefault="00E827FC">
      <w:pPr>
        <w:pStyle w:val="KRUTEXTODSTAVCE"/>
      </w:pPr>
    </w:p>
    <w:p w:rsidR="00E827FC" w:rsidRDefault="00E827FC">
      <w:pPr>
        <w:pStyle w:val="KRUTEXTODSTAVCE"/>
      </w:pPr>
    </w:p>
    <w:p w:rsidR="00C74AD1" w:rsidRDefault="00C74AD1">
      <w:pPr>
        <w:pStyle w:val="KRUTEXTODSTAVCE"/>
      </w:pPr>
    </w:p>
    <w:p w:rsidR="00E22057" w:rsidRDefault="00E22057">
      <w:pPr>
        <w:pStyle w:val="KRUTEXTODSTAVCE"/>
      </w:pPr>
    </w:p>
    <w:p w:rsidR="001C68C2" w:rsidRDefault="001C68C2">
      <w:pPr>
        <w:pStyle w:val="KRUTEXTODSTAVCE"/>
      </w:pPr>
    </w:p>
    <w:p w:rsidR="00FF0E94" w:rsidRDefault="00FF0E94" w:rsidP="00FF0E94">
      <w:pPr>
        <w:pStyle w:val="KRUTEXTODSTAVCE"/>
      </w:pPr>
    </w:p>
    <w:p w:rsidR="00FF0E94" w:rsidRDefault="00FF0E94" w:rsidP="00FF0E94">
      <w:pPr>
        <w:pStyle w:val="KRUTEXTODSTAVCE"/>
      </w:pPr>
      <w:r>
        <w:t xml:space="preserve">Ing. </w:t>
      </w:r>
      <w:r w:rsidR="00C35B8B">
        <w:t>Ladislav Seidl, MBA</w:t>
      </w:r>
    </w:p>
    <w:p w:rsidR="00FF0E94" w:rsidRDefault="00FF0E94">
      <w:pPr>
        <w:pStyle w:val="KRUTEXTODSTAVCE"/>
      </w:pPr>
      <w:r>
        <w:t xml:space="preserve">vedoucí odboru </w:t>
      </w:r>
      <w:r w:rsidR="00C35B8B" w:rsidRPr="00C35B8B">
        <w:t>kultury, památkové péče a cestovního ruchu</w:t>
      </w:r>
    </w:p>
    <w:p w:rsidR="003D4AF5" w:rsidRDefault="00C74AD1">
      <w:pPr>
        <w:pStyle w:val="KRUTEXTODSTAVCE"/>
        <w:rPr>
          <w:i/>
          <w:sz w:val="18"/>
        </w:rPr>
      </w:pPr>
      <w:r w:rsidRPr="00C74AD1">
        <w:rPr>
          <w:i/>
          <w:sz w:val="18"/>
        </w:rPr>
        <w:t>podepsáno elektronicky</w:t>
      </w:r>
    </w:p>
    <w:p w:rsidR="00C74AD1" w:rsidRDefault="00C74AD1" w:rsidP="003D4AF5"/>
    <w:p w:rsidR="000A2C81" w:rsidRDefault="000A2C81" w:rsidP="003D4AF5"/>
    <w:p w:rsidR="000A2C81" w:rsidRPr="00E827FC" w:rsidRDefault="00DE6D28" w:rsidP="003D4AF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Příloha</w:t>
      </w:r>
      <w:r w:rsidR="000A2C81" w:rsidRPr="00E827FC">
        <w:rPr>
          <w:rFonts w:ascii="Arial" w:hAnsi="Arial" w:cs="Arial"/>
          <w:sz w:val="22"/>
        </w:rPr>
        <w:t>:</w:t>
      </w:r>
    </w:p>
    <w:p w:rsidR="000A2C81" w:rsidRPr="00E827FC" w:rsidRDefault="00DE6D28" w:rsidP="000A2C81">
      <w:pPr>
        <w:pStyle w:val="Odstavecseseznamem"/>
        <w:numPr>
          <w:ilvl w:val="0"/>
          <w:numId w:val="7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KUJI 30145/2020, OKPP 186/2020</w:t>
      </w:r>
    </w:p>
    <w:sectPr w:rsidR="000A2C81" w:rsidRPr="00E827F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A2B" w:rsidRDefault="001C6A2B">
      <w:r>
        <w:separator/>
      </w:r>
    </w:p>
  </w:endnote>
  <w:endnote w:type="continuationSeparator" w:id="0">
    <w:p w:rsidR="001C6A2B" w:rsidRDefault="001C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265" w:rsidRDefault="00CB3265" w:rsidP="00CB3265">
    <w:pPr>
      <w:pStyle w:val="Zhlav"/>
      <w:jc w:val="center"/>
    </w:pPr>
  </w:p>
  <w:p w:rsidR="00CB3265" w:rsidRDefault="00CB3265" w:rsidP="00CB3265"/>
  <w:p w:rsidR="00CB3265" w:rsidRDefault="00CB3265" w:rsidP="00CB3265">
    <w:pPr>
      <w:pStyle w:val="Zpat"/>
    </w:pPr>
  </w:p>
  <w:p w:rsidR="00CB3265" w:rsidRDefault="00CB3265" w:rsidP="00CB3265"/>
  <w:p w:rsidR="00CB3265" w:rsidRPr="00A432DE" w:rsidRDefault="00CB3265" w:rsidP="00CB3265">
    <w:pPr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  <w:t xml:space="preserve">Číslo jednací: KUJI  </w:t>
    </w:r>
    <w:r w:rsidR="00277C71">
      <w:rPr>
        <w:rStyle w:val="KRUODVOLUDAJENETAB"/>
      </w:rPr>
      <w:t>10</w:t>
    </w:r>
    <w:r w:rsidR="006E7B5B">
      <w:rPr>
        <w:rStyle w:val="KRUODVOLUDAJENETAB"/>
      </w:rPr>
      <w:t>2497</w:t>
    </w:r>
    <w:r w:rsidRPr="00876148">
      <w:rPr>
        <w:rStyle w:val="KRUODVOLUDAJENETAB"/>
      </w:rPr>
      <w:t>/2019</w:t>
    </w:r>
  </w:p>
  <w:p w:rsidR="00CB3265" w:rsidRPr="004872E4" w:rsidRDefault="00CB3265" w:rsidP="00CB3265">
    <w:pPr>
      <w:pStyle w:val="Zpat"/>
      <w:rPr>
        <w:sz w:val="16"/>
        <w:szCs w:val="16"/>
      </w:rPr>
    </w:pPr>
  </w:p>
  <w:tbl>
    <w:tblPr>
      <w:tblpPr w:vertAnchor="page" w:horzAnchor="page" w:tblpX="9456" w:tblpY="15934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1"/>
    </w:tblGrid>
    <w:tr w:rsidR="00CB3265" w:rsidTr="009B62BB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CB3265" w:rsidRDefault="00CB3265" w:rsidP="00CB3265">
          <w:pPr>
            <w:pStyle w:val="Zpat"/>
            <w:jc w:val="right"/>
            <w:rPr>
              <w:sz w:val="16"/>
            </w:rPr>
          </w:pPr>
          <w:r>
            <w:rPr>
              <w:sz w:val="16"/>
            </w:rPr>
            <w:t>Číslo stránky</w:t>
          </w:r>
        </w:p>
      </w:tc>
      <w:tc>
        <w:tcPr>
          <w:tcW w:w="511" w:type="dxa"/>
          <w:tcMar>
            <w:left w:w="170" w:type="dxa"/>
            <w:right w:w="170" w:type="dxa"/>
          </w:tcMar>
        </w:tcPr>
        <w:p w:rsidR="00CB3265" w:rsidRDefault="00CB3265" w:rsidP="00CB3265">
          <w:pPr>
            <w:pStyle w:val="Zpat"/>
            <w:rPr>
              <w:szCs w:val="20"/>
            </w:rPr>
          </w:pPr>
          <w:r>
            <w:rPr>
              <w:rStyle w:val="slostrnky"/>
              <w:szCs w:val="20"/>
            </w:rPr>
            <w:fldChar w:fldCharType="begin"/>
          </w:r>
          <w:r>
            <w:rPr>
              <w:rStyle w:val="slostrnky"/>
              <w:szCs w:val="20"/>
            </w:rPr>
            <w:instrText xml:space="preserve"> PAGE </w:instrText>
          </w:r>
          <w:r>
            <w:rPr>
              <w:rStyle w:val="slostrnky"/>
              <w:szCs w:val="20"/>
            </w:rPr>
            <w:fldChar w:fldCharType="separate"/>
          </w:r>
          <w:r w:rsidR="000B685D">
            <w:rPr>
              <w:rStyle w:val="slostrnky"/>
              <w:noProof/>
              <w:szCs w:val="20"/>
            </w:rPr>
            <w:t>2</w:t>
          </w:r>
          <w:r>
            <w:rPr>
              <w:rStyle w:val="slostrnky"/>
              <w:szCs w:val="20"/>
            </w:rPr>
            <w:fldChar w:fldCharType="end"/>
          </w:r>
        </w:p>
      </w:tc>
    </w:tr>
  </w:tbl>
  <w:p w:rsidR="002B20FD" w:rsidRDefault="002B20FD" w:rsidP="001452AC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0FD" w:rsidRPr="00B7328F" w:rsidRDefault="002B20FD" w:rsidP="00B7328F">
    <w:pPr>
      <w:ind w:left="709"/>
      <w:jc w:val="right"/>
      <w:rPr>
        <w:rFonts w:ascii="Arial" w:hAnsi="Arial" w:cs="Arial"/>
        <w:sz w:val="18"/>
        <w:szCs w:val="18"/>
      </w:rPr>
    </w:pPr>
    <w:r w:rsidRPr="00B7328F">
      <w:rPr>
        <w:rFonts w:ascii="Arial" w:hAnsi="Arial" w:cs="Arial"/>
        <w:sz w:val="18"/>
        <w:szCs w:val="18"/>
      </w:rPr>
      <w:t xml:space="preserve">Žižkova 57, 587 33 Jihlava, </w:t>
    </w:r>
    <w:r w:rsidRPr="00B7328F">
      <w:rPr>
        <w:rFonts w:ascii="Arial" w:hAnsi="Arial" w:cs="Arial"/>
        <w:bCs/>
        <w:sz w:val="18"/>
        <w:szCs w:val="18"/>
      </w:rPr>
      <w:t>IČO:</w:t>
    </w:r>
    <w:r w:rsidRPr="00B7328F">
      <w:rPr>
        <w:rFonts w:ascii="Arial" w:hAnsi="Arial" w:cs="Arial"/>
        <w:sz w:val="18"/>
        <w:szCs w:val="18"/>
      </w:rPr>
      <w:t xml:space="preserve"> 70890749 </w:t>
    </w:r>
  </w:p>
  <w:p w:rsidR="002B20FD" w:rsidRPr="00B7328F" w:rsidRDefault="002B20FD" w:rsidP="00B7328F">
    <w:pPr>
      <w:pStyle w:val="Zpat"/>
      <w:ind w:left="709"/>
      <w:jc w:val="right"/>
      <w:rPr>
        <w:sz w:val="18"/>
        <w:szCs w:val="18"/>
      </w:rPr>
    </w:pPr>
    <w:r w:rsidRPr="00B7328F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A2B" w:rsidRDefault="001C6A2B">
      <w:r>
        <w:separator/>
      </w:r>
    </w:p>
  </w:footnote>
  <w:footnote w:type="continuationSeparator" w:id="0">
    <w:p w:rsidR="001C6A2B" w:rsidRDefault="001C6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0FD" w:rsidRDefault="002B20FD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0FD" w:rsidRDefault="002B20FD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22BA6"/>
    <w:multiLevelType w:val="hybridMultilevel"/>
    <w:tmpl w:val="F4CE37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F04DF"/>
    <w:multiLevelType w:val="hybridMultilevel"/>
    <w:tmpl w:val="62A4B7A0"/>
    <w:lvl w:ilvl="0" w:tplc="99F25C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9E6"/>
    <w:rsid w:val="0000552B"/>
    <w:rsid w:val="00041F81"/>
    <w:rsid w:val="000430FA"/>
    <w:rsid w:val="0007549A"/>
    <w:rsid w:val="00096937"/>
    <w:rsid w:val="000A2C46"/>
    <w:rsid w:val="000A2C81"/>
    <w:rsid w:val="000B685D"/>
    <w:rsid w:val="000E3E6B"/>
    <w:rsid w:val="000F449C"/>
    <w:rsid w:val="000F60C9"/>
    <w:rsid w:val="0010606B"/>
    <w:rsid w:val="00117E31"/>
    <w:rsid w:val="00142AE5"/>
    <w:rsid w:val="001452AC"/>
    <w:rsid w:val="00155D32"/>
    <w:rsid w:val="00160097"/>
    <w:rsid w:val="00162BFD"/>
    <w:rsid w:val="00171772"/>
    <w:rsid w:val="00171C0D"/>
    <w:rsid w:val="001C68C2"/>
    <w:rsid w:val="001C6A2B"/>
    <w:rsid w:val="001E0504"/>
    <w:rsid w:val="001E2ED7"/>
    <w:rsid w:val="001E3F5A"/>
    <w:rsid w:val="00200E8C"/>
    <w:rsid w:val="002025F1"/>
    <w:rsid w:val="0020618A"/>
    <w:rsid w:val="002142ED"/>
    <w:rsid w:val="00235D90"/>
    <w:rsid w:val="00237AE1"/>
    <w:rsid w:val="00237E0B"/>
    <w:rsid w:val="00255717"/>
    <w:rsid w:val="00260C87"/>
    <w:rsid w:val="0027521C"/>
    <w:rsid w:val="00277C71"/>
    <w:rsid w:val="0029368E"/>
    <w:rsid w:val="002B20FD"/>
    <w:rsid w:val="002B6433"/>
    <w:rsid w:val="002F6478"/>
    <w:rsid w:val="002F7337"/>
    <w:rsid w:val="00300141"/>
    <w:rsid w:val="003055E9"/>
    <w:rsid w:val="003376E2"/>
    <w:rsid w:val="00345B00"/>
    <w:rsid w:val="00355DDD"/>
    <w:rsid w:val="003576A2"/>
    <w:rsid w:val="00364C80"/>
    <w:rsid w:val="00373384"/>
    <w:rsid w:val="00385279"/>
    <w:rsid w:val="003A154A"/>
    <w:rsid w:val="003A43B7"/>
    <w:rsid w:val="003A756C"/>
    <w:rsid w:val="003C18CE"/>
    <w:rsid w:val="003D4AF5"/>
    <w:rsid w:val="003E3ECC"/>
    <w:rsid w:val="00411541"/>
    <w:rsid w:val="004620D6"/>
    <w:rsid w:val="00472ACE"/>
    <w:rsid w:val="00482947"/>
    <w:rsid w:val="004856E2"/>
    <w:rsid w:val="004B4B6F"/>
    <w:rsid w:val="004E7D7E"/>
    <w:rsid w:val="004F57AC"/>
    <w:rsid w:val="004F5DCF"/>
    <w:rsid w:val="00501BBD"/>
    <w:rsid w:val="0051767B"/>
    <w:rsid w:val="005273CA"/>
    <w:rsid w:val="00527EBD"/>
    <w:rsid w:val="005B1207"/>
    <w:rsid w:val="005C5713"/>
    <w:rsid w:val="006119DB"/>
    <w:rsid w:val="00622437"/>
    <w:rsid w:val="00642E57"/>
    <w:rsid w:val="00646B3C"/>
    <w:rsid w:val="0065044D"/>
    <w:rsid w:val="00657D28"/>
    <w:rsid w:val="006772CB"/>
    <w:rsid w:val="006910BC"/>
    <w:rsid w:val="006A20A4"/>
    <w:rsid w:val="006A6120"/>
    <w:rsid w:val="006B2048"/>
    <w:rsid w:val="006E7B5B"/>
    <w:rsid w:val="007039E6"/>
    <w:rsid w:val="00704596"/>
    <w:rsid w:val="0073432C"/>
    <w:rsid w:val="00736A7A"/>
    <w:rsid w:val="00745B6D"/>
    <w:rsid w:val="007532D4"/>
    <w:rsid w:val="007535A0"/>
    <w:rsid w:val="007A1E4A"/>
    <w:rsid w:val="007A2CDD"/>
    <w:rsid w:val="007C07C9"/>
    <w:rsid w:val="007C69C6"/>
    <w:rsid w:val="007F4FA5"/>
    <w:rsid w:val="00814734"/>
    <w:rsid w:val="0083381E"/>
    <w:rsid w:val="00842402"/>
    <w:rsid w:val="0087417E"/>
    <w:rsid w:val="008754CA"/>
    <w:rsid w:val="00881879"/>
    <w:rsid w:val="00881D6B"/>
    <w:rsid w:val="008844EE"/>
    <w:rsid w:val="008A2D4D"/>
    <w:rsid w:val="008A43FD"/>
    <w:rsid w:val="008C1B67"/>
    <w:rsid w:val="008D1A4B"/>
    <w:rsid w:val="008E68C7"/>
    <w:rsid w:val="008F6A71"/>
    <w:rsid w:val="00916B25"/>
    <w:rsid w:val="00935727"/>
    <w:rsid w:val="00962A13"/>
    <w:rsid w:val="00976EFF"/>
    <w:rsid w:val="00981C49"/>
    <w:rsid w:val="00984E4F"/>
    <w:rsid w:val="009861B6"/>
    <w:rsid w:val="009A7D30"/>
    <w:rsid w:val="009B5F0F"/>
    <w:rsid w:val="009B7773"/>
    <w:rsid w:val="009D2F0E"/>
    <w:rsid w:val="009D7D9B"/>
    <w:rsid w:val="009E4D5A"/>
    <w:rsid w:val="00A455BC"/>
    <w:rsid w:val="00A809F4"/>
    <w:rsid w:val="00A81384"/>
    <w:rsid w:val="00A8297C"/>
    <w:rsid w:val="00AD2D45"/>
    <w:rsid w:val="00AF77DD"/>
    <w:rsid w:val="00B0442A"/>
    <w:rsid w:val="00B21ED4"/>
    <w:rsid w:val="00B2339F"/>
    <w:rsid w:val="00B26705"/>
    <w:rsid w:val="00B505B7"/>
    <w:rsid w:val="00B7328F"/>
    <w:rsid w:val="00B7647A"/>
    <w:rsid w:val="00B82D50"/>
    <w:rsid w:val="00BC2748"/>
    <w:rsid w:val="00BF14EA"/>
    <w:rsid w:val="00C12C23"/>
    <w:rsid w:val="00C154AA"/>
    <w:rsid w:val="00C2353E"/>
    <w:rsid w:val="00C237E8"/>
    <w:rsid w:val="00C35B8B"/>
    <w:rsid w:val="00C36E89"/>
    <w:rsid w:val="00C43153"/>
    <w:rsid w:val="00C45460"/>
    <w:rsid w:val="00C5203F"/>
    <w:rsid w:val="00C74AD1"/>
    <w:rsid w:val="00CB300E"/>
    <w:rsid w:val="00CB3265"/>
    <w:rsid w:val="00CC4B8B"/>
    <w:rsid w:val="00CD72C5"/>
    <w:rsid w:val="00CE4AC8"/>
    <w:rsid w:val="00CE6F05"/>
    <w:rsid w:val="00CF20F8"/>
    <w:rsid w:val="00D06DDC"/>
    <w:rsid w:val="00D4410F"/>
    <w:rsid w:val="00D62494"/>
    <w:rsid w:val="00D9735A"/>
    <w:rsid w:val="00DC00C9"/>
    <w:rsid w:val="00DE3372"/>
    <w:rsid w:val="00DE6D28"/>
    <w:rsid w:val="00DF656D"/>
    <w:rsid w:val="00E17904"/>
    <w:rsid w:val="00E21127"/>
    <w:rsid w:val="00E22057"/>
    <w:rsid w:val="00E42640"/>
    <w:rsid w:val="00E477DB"/>
    <w:rsid w:val="00E5045B"/>
    <w:rsid w:val="00E54D2C"/>
    <w:rsid w:val="00E573AC"/>
    <w:rsid w:val="00E827FC"/>
    <w:rsid w:val="00EE64E9"/>
    <w:rsid w:val="00EF655A"/>
    <w:rsid w:val="00F11E20"/>
    <w:rsid w:val="00F226C0"/>
    <w:rsid w:val="00F436DD"/>
    <w:rsid w:val="00F44588"/>
    <w:rsid w:val="00F852AE"/>
    <w:rsid w:val="00FA5F95"/>
    <w:rsid w:val="00FB79FF"/>
    <w:rsid w:val="00FC03F9"/>
    <w:rsid w:val="00FC314B"/>
    <w:rsid w:val="00FD30D1"/>
    <w:rsid w:val="00FD35CA"/>
    <w:rsid w:val="00FF0E94"/>
    <w:rsid w:val="00FF50BC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5A9B0BE1"/>
  <w15:chartTrackingRefBased/>
  <w15:docId w15:val="{5D5B99A7-245D-4191-A260-333152C4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uiPriority w:val="99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1452AC"/>
    <w:pPr>
      <w:spacing w:before="100" w:beforeAutospacing="1" w:after="100" w:afterAutospacing="1"/>
    </w:pPr>
  </w:style>
  <w:style w:type="character" w:customStyle="1" w:styleId="ZpatChar">
    <w:name w:val="Zápatí Char"/>
    <w:link w:val="Zpat"/>
    <w:rsid w:val="00B7328F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A8297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A8297C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A2C8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unhideWhenUsed/>
    <w:rsid w:val="004856E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856E2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856E2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0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planova.k\Desktop\&#353;ablona%20p&#345;enesen&#225;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AE937-1550-4E72-983D-FF1DA22E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přenesená.dot</Template>
  <TotalTime>0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defaultni_profil</dc:creator>
  <cp:keywords/>
  <cp:lastModifiedBy>Kaplanová Kamila Mgr.</cp:lastModifiedBy>
  <cp:revision>2</cp:revision>
  <cp:lastPrinted>1900-12-31T23:00:00Z</cp:lastPrinted>
  <dcterms:created xsi:type="dcterms:W3CDTF">2020-10-21T07:09:00Z</dcterms:created>
  <dcterms:modified xsi:type="dcterms:W3CDTF">2020-10-21T07:09:00Z</dcterms:modified>
</cp:coreProperties>
</file>