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A6C" w:rsidRDefault="00544A6C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544A6C" w:rsidRDefault="00544A6C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>Odbor ekonomický</w:t>
      </w:r>
    </w:p>
    <w:p w:rsidR="00544A6C" w:rsidRDefault="00544A6C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587 33  Jihlava, Česká republika</w:t>
      </w:r>
    </w:p>
    <w:p w:rsidR="00544A6C" w:rsidRDefault="003C53B0">
      <w:pPr>
        <w:spacing w:after="16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AEC" w:rsidRDefault="00B55AEC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B55AEC" w:rsidRDefault="00B55AEC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544A6C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544A6C" w:rsidRDefault="00544A6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544A6C" w:rsidRDefault="00544A6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544A6C" w:rsidRDefault="00544A6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544A6C" w:rsidRDefault="00544A6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544A6C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544A6C" w:rsidRDefault="00544A6C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544A6C" w:rsidRDefault="00B55AEC">
            <w:pPr>
              <w:pStyle w:val="KRUODVOLUDAJETAB"/>
            </w:pPr>
            <w:r>
              <w:t>KUJI 67380/2016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544A6C" w:rsidRDefault="00B55AEC">
            <w:pPr>
              <w:pStyle w:val="KRUODVOLUDAJETAB"/>
            </w:pPr>
            <w:r>
              <w:t>Vostálová</w:t>
            </w:r>
          </w:p>
          <w:p w:rsidR="00B55AEC" w:rsidRDefault="00B55AEC">
            <w:pPr>
              <w:pStyle w:val="KRUODVOLUDAJETAB"/>
            </w:pPr>
            <w:r>
              <w:t>564 602 231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544A6C" w:rsidRDefault="00B55AEC">
            <w:pPr>
              <w:pStyle w:val="KRUODVOLUDAJETAB"/>
            </w:pPr>
            <w:r>
              <w:t>5. 9. 2016</w:t>
            </w:r>
          </w:p>
        </w:tc>
      </w:tr>
    </w:tbl>
    <w:p w:rsidR="00544A6C" w:rsidRDefault="00FC6085">
      <w:pPr>
        <w:pStyle w:val="KRUTEXTODSTAVCE"/>
      </w:pPr>
      <w:r>
        <w:t>....</w:t>
      </w:r>
      <w:bookmarkStart w:id="0" w:name="_GoBack"/>
      <w:bookmarkEnd w:id="0"/>
      <w:r w:rsidR="001C59BC">
        <w:t>,</w:t>
      </w:r>
    </w:p>
    <w:p w:rsidR="001C59BC" w:rsidRDefault="001C59BC">
      <w:pPr>
        <w:pStyle w:val="KRUTEXTODSTAVCE"/>
      </w:pPr>
    </w:p>
    <w:p w:rsidR="0002481A" w:rsidRDefault="00FC2867" w:rsidP="00FC2867">
      <w:pPr>
        <w:pStyle w:val="KRUTEXTODSTAVCE"/>
        <w:jc w:val="both"/>
      </w:pPr>
      <w:r>
        <w:t>d</w:t>
      </w:r>
      <w:r w:rsidR="001C59BC">
        <w:t>ne 2. 9. 2016 byla ekonomickému odboru Krajského úřadu Kraje Vysočina (dále „KrÚ“) prostřednictvím e-podatelny doručena Vaše žádost o poskytnutí informace dle zákona č. 106/1999 Sb., o svobodném přístupu k</w:t>
      </w:r>
      <w:r>
        <w:t> </w:t>
      </w:r>
      <w:r w:rsidR="001C59BC">
        <w:t>informacím</w:t>
      </w:r>
      <w:r>
        <w:t xml:space="preserve">, zda proběhla kontrola sbírkového účtu 1. kočičího útulku Na Vysočině z.s., Skrýšov 12, Polná. </w:t>
      </w:r>
    </w:p>
    <w:p w:rsidR="00FC2867" w:rsidRDefault="00FC2867" w:rsidP="00FC2867">
      <w:pPr>
        <w:pStyle w:val="KRUTEXTODSTAVCE"/>
        <w:jc w:val="both"/>
      </w:pPr>
      <w:r>
        <w:t xml:space="preserve">K výše uvedenému sdělujeme, že plánovanou kontrolu dodržování zákona č. 117/1990 Sb., o veřejných sbírkách, včetně kontroly zvláštního bankovního účtu, zřízeného pro tyto účely má ekonomický odbor KrÚ naplánovanou na 19. 10. 2016. </w:t>
      </w:r>
    </w:p>
    <w:p w:rsidR="00FC2867" w:rsidRDefault="00FC2867">
      <w:pPr>
        <w:pStyle w:val="KRUTEXTODSTAVCE"/>
      </w:pPr>
    </w:p>
    <w:p w:rsidR="0002481A" w:rsidRDefault="0002481A">
      <w:pPr>
        <w:pStyle w:val="KRUTEXTODSTAVCE"/>
      </w:pPr>
    </w:p>
    <w:p w:rsidR="0002481A" w:rsidRDefault="0002481A">
      <w:pPr>
        <w:pStyle w:val="KRUTEXTODSTAVCE"/>
      </w:pPr>
    </w:p>
    <w:p w:rsidR="0002481A" w:rsidRDefault="00FC2867">
      <w:pPr>
        <w:pStyle w:val="KRUTEXTODSTAVCE"/>
      </w:pPr>
      <w:r>
        <w:t>S pozdravem</w:t>
      </w:r>
    </w:p>
    <w:p w:rsidR="0002481A" w:rsidRDefault="0002481A">
      <w:pPr>
        <w:pStyle w:val="KRUTEXTODSTAVCE"/>
      </w:pPr>
    </w:p>
    <w:p w:rsidR="0002481A" w:rsidRDefault="0002481A">
      <w:pPr>
        <w:pStyle w:val="KRUTEXTODSTAVCE"/>
      </w:pPr>
    </w:p>
    <w:p w:rsidR="0002481A" w:rsidRDefault="0002481A">
      <w:pPr>
        <w:pStyle w:val="KRUTEXTODSTAVCE"/>
      </w:pPr>
    </w:p>
    <w:p w:rsidR="0002481A" w:rsidRDefault="0002481A">
      <w:pPr>
        <w:pStyle w:val="KRUTEXTODSTAVCE"/>
      </w:pPr>
    </w:p>
    <w:p w:rsidR="0002481A" w:rsidRDefault="0002481A" w:rsidP="0002481A">
      <w:pPr>
        <w:pStyle w:val="KRUTEXTODSTAVCE"/>
        <w:spacing w:line="240" w:lineRule="auto"/>
      </w:pPr>
    </w:p>
    <w:p w:rsidR="0002481A" w:rsidRDefault="0002481A" w:rsidP="0002481A">
      <w:pPr>
        <w:pStyle w:val="KRUTEXTODSTAVCE"/>
      </w:pPr>
    </w:p>
    <w:p w:rsidR="0002481A" w:rsidRDefault="0002481A" w:rsidP="0002481A">
      <w:pPr>
        <w:pStyle w:val="KRUTEXTODSTAVCE"/>
      </w:pPr>
      <w:r>
        <w:t>Ing. Anna Krištofová</w:t>
      </w:r>
    </w:p>
    <w:p w:rsidR="0002481A" w:rsidRDefault="0002481A" w:rsidP="0002481A">
      <w:pPr>
        <w:pStyle w:val="KRUTEXTODSTAVCE"/>
      </w:pPr>
      <w:r>
        <w:t>vedoucí odboru ekonomického</w:t>
      </w:r>
    </w:p>
    <w:p w:rsidR="0002481A" w:rsidRDefault="0002481A">
      <w:pPr>
        <w:pStyle w:val="KRUTEXTODSTAVCE"/>
      </w:pPr>
    </w:p>
    <w:sectPr w:rsidR="000248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618" w:rsidRDefault="003A0618">
      <w:r>
        <w:separator/>
      </w:r>
    </w:p>
  </w:endnote>
  <w:endnote w:type="continuationSeparator" w:id="0">
    <w:p w:rsidR="003A0618" w:rsidRDefault="003A0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15" w:rsidRDefault="004C04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A6C" w:rsidRDefault="00544A6C">
    <w:pPr>
      <w:pStyle w:val="Zpat"/>
      <w:rPr>
        <w:rFonts w:cs="Arial"/>
        <w:position w:val="-4"/>
        <w:szCs w:val="20"/>
      </w:rPr>
    </w:pPr>
    <w:r>
      <w:rPr>
        <w:rFonts w:cs="Arial"/>
        <w:sz w:val="16"/>
        <w:szCs w:val="16"/>
      </w:rPr>
      <w:t>Číslo jednací:</w:t>
    </w:r>
    <w:r>
      <w:rPr>
        <w:rFonts w:cs="Arial"/>
        <w:position w:val="-4"/>
        <w:szCs w:val="20"/>
      </w:rPr>
      <w:t xml:space="preserve">  </w:t>
    </w:r>
  </w:p>
  <w:tbl>
    <w:tblPr>
      <w:tblpPr w:vertAnchor="page" w:horzAnchor="page" w:tblpX="9459" w:tblpY="15752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9"/>
    </w:tblGrid>
    <w:tr w:rsidR="00544A6C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544A6C" w:rsidRDefault="00544A6C">
          <w:pPr>
            <w:pStyle w:val="Zpat"/>
            <w:jc w:val="right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Číslo stránky</w:t>
          </w:r>
        </w:p>
      </w:tc>
      <w:tc>
        <w:tcPr>
          <w:tcW w:w="511" w:type="dxa"/>
          <w:noWrap/>
          <w:tcMar>
            <w:left w:w="0" w:type="dxa"/>
            <w:right w:w="0" w:type="dxa"/>
          </w:tcMar>
        </w:tcPr>
        <w:p w:rsidR="00544A6C" w:rsidRDefault="00544A6C">
          <w:pPr>
            <w:pStyle w:val="Zpat"/>
            <w:jc w:val="center"/>
            <w:rPr>
              <w:rFonts w:cs="Arial"/>
              <w:szCs w:val="20"/>
            </w:rPr>
          </w:pPr>
          <w:r>
            <w:rPr>
              <w:rStyle w:val="slostrnky"/>
              <w:rFonts w:cs="Arial"/>
              <w:szCs w:val="20"/>
            </w:rPr>
            <w:fldChar w:fldCharType="begin"/>
          </w:r>
          <w:r>
            <w:rPr>
              <w:rStyle w:val="slostrnky"/>
              <w:rFonts w:cs="Arial"/>
              <w:szCs w:val="20"/>
            </w:rPr>
            <w:instrText xml:space="preserve"> PAGE </w:instrText>
          </w:r>
          <w:r>
            <w:rPr>
              <w:rStyle w:val="slostrnky"/>
              <w:rFonts w:cs="Arial"/>
              <w:szCs w:val="20"/>
            </w:rPr>
            <w:fldChar w:fldCharType="separate"/>
          </w:r>
          <w:r>
            <w:rPr>
              <w:rStyle w:val="slostrnky"/>
              <w:rFonts w:cs="Arial"/>
              <w:noProof/>
              <w:szCs w:val="20"/>
            </w:rPr>
            <w:t>2</w:t>
          </w:r>
          <w:r>
            <w:rPr>
              <w:rStyle w:val="slostrnky"/>
              <w:rFonts w:cs="Arial"/>
              <w:szCs w:val="20"/>
            </w:rPr>
            <w:fldChar w:fldCharType="end"/>
          </w:r>
        </w:p>
      </w:tc>
    </w:tr>
  </w:tbl>
  <w:p w:rsidR="00544A6C" w:rsidRDefault="00544A6C">
    <w:pPr>
      <w:pStyle w:val="Zpat"/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A6C" w:rsidRDefault="00544A6C">
    <w:pPr>
      <w:pStyle w:val="Zpat"/>
      <w:spacing w:after="40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tel.: 564 602 231, fax: 564 602 424, e-mail: posta@kr-vysocina.cz, </w:t>
    </w:r>
    <w:r w:rsidR="00BD33CD">
      <w:rPr>
        <w:rFonts w:cs="Arial"/>
        <w:sz w:val="16"/>
        <w:szCs w:val="16"/>
      </w:rPr>
      <w:t>Internet: www.kr-vysocina.cz</w:t>
    </w:r>
  </w:p>
  <w:p w:rsidR="00544A6C" w:rsidRDefault="00B35664">
    <w:pPr>
      <w:pStyle w:val="Zpat"/>
      <w:rPr>
        <w:szCs w:val="16"/>
      </w:rPr>
    </w:pPr>
    <w:r>
      <w:rPr>
        <w:rFonts w:cs="Arial"/>
        <w:sz w:val="16"/>
        <w:szCs w:val="16"/>
      </w:rPr>
      <w:t>IČO: 70890749, ID datové schránky: ksab3eu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618" w:rsidRDefault="003A0618">
      <w:r>
        <w:separator/>
      </w:r>
    </w:p>
  </w:footnote>
  <w:footnote w:type="continuationSeparator" w:id="0">
    <w:p w:rsidR="003A0618" w:rsidRDefault="003A0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15" w:rsidRDefault="004C041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A6C" w:rsidRDefault="00544A6C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A6C" w:rsidRDefault="00544A6C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AEC"/>
    <w:rsid w:val="0002481A"/>
    <w:rsid w:val="000D7E61"/>
    <w:rsid w:val="000E2760"/>
    <w:rsid w:val="001C59BC"/>
    <w:rsid w:val="001D3EF3"/>
    <w:rsid w:val="003A0618"/>
    <w:rsid w:val="003C53B0"/>
    <w:rsid w:val="004C0415"/>
    <w:rsid w:val="00544A6C"/>
    <w:rsid w:val="005B73C7"/>
    <w:rsid w:val="005D578B"/>
    <w:rsid w:val="00793DAB"/>
    <w:rsid w:val="009C1460"/>
    <w:rsid w:val="00B35664"/>
    <w:rsid w:val="00B55AEC"/>
    <w:rsid w:val="00B84AF9"/>
    <w:rsid w:val="00B95EF1"/>
    <w:rsid w:val="00BD33CD"/>
    <w:rsid w:val="00D55853"/>
    <w:rsid w:val="00FC2867"/>
    <w:rsid w:val="00FC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alova\Desktop\prenesena_s_adresou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prenesena_s_adresou</Template>
  <TotalTime>0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creator>Vostálová Marie</dc:creator>
  <cp:lastModifiedBy>Říhová Obdržálková Veronika</cp:lastModifiedBy>
  <cp:revision>3</cp:revision>
  <cp:lastPrinted>1900-12-31T22:00:00Z</cp:lastPrinted>
  <dcterms:created xsi:type="dcterms:W3CDTF">2016-09-06T13:58:00Z</dcterms:created>
  <dcterms:modified xsi:type="dcterms:W3CDTF">2016-09-06T14:02:00Z</dcterms:modified>
</cp:coreProperties>
</file>