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53F60" w14:textId="77777777" w:rsidR="00FB770F" w:rsidRDefault="00FB770F">
      <w:pPr>
        <w:pStyle w:val="KRUTEXTODSTAVCE"/>
      </w:pPr>
    </w:p>
    <w:p w14:paraId="57ED22B6" w14:textId="77777777" w:rsidR="009B1A20" w:rsidRDefault="009B1A20">
      <w:pPr>
        <w:pStyle w:val="KRUTEXTODSTAVCE"/>
      </w:pPr>
    </w:p>
    <w:p w14:paraId="3F597BFB" w14:textId="77777777" w:rsidR="009B1A20" w:rsidRDefault="009B1A20">
      <w:pPr>
        <w:pStyle w:val="KRUTEXTODSTAVCE"/>
      </w:pPr>
    </w:p>
    <w:p w14:paraId="66F61A2F" w14:textId="77777777" w:rsidR="00CC2CF8" w:rsidRPr="00CC2CF8" w:rsidRDefault="00CC2CF8" w:rsidP="00CC2CF8">
      <w:pPr>
        <w:pStyle w:val="KRUTEXTODSTAVCE"/>
        <w:rPr>
          <w:u w:val="single"/>
        </w:rPr>
      </w:pPr>
      <w:r w:rsidRPr="00CC2CF8">
        <w:rPr>
          <w:u w:val="single"/>
        </w:rPr>
        <w:t xml:space="preserve">Věc: Poskytnutí informace </w:t>
      </w:r>
    </w:p>
    <w:p w14:paraId="0A575A4A" w14:textId="77777777" w:rsidR="00CC2CF8" w:rsidRPr="00CC2CF8" w:rsidRDefault="00CC2CF8" w:rsidP="00CC2CF8">
      <w:pPr>
        <w:pStyle w:val="KRUTEXTODSTAVCE"/>
        <w:rPr>
          <w:u w:val="single"/>
        </w:rPr>
      </w:pPr>
    </w:p>
    <w:p w14:paraId="22204558" w14:textId="689E7801" w:rsidR="006261BC" w:rsidRPr="00202361" w:rsidRDefault="006B0F49" w:rsidP="00202361">
      <w:pPr>
        <w:pStyle w:val="KRUTEXTODSTAVCE"/>
        <w:spacing w:line="360" w:lineRule="auto"/>
        <w:jc w:val="both"/>
      </w:pPr>
      <w:r>
        <w:t>Dne</w:t>
      </w:r>
      <w:r w:rsidR="00A12781">
        <w:t xml:space="preserve"> </w:t>
      </w:r>
      <w:r w:rsidR="00202361">
        <w:t>6</w:t>
      </w:r>
      <w:r w:rsidR="00CC2CF8" w:rsidRPr="00CC2CF8">
        <w:t xml:space="preserve">. </w:t>
      </w:r>
      <w:r w:rsidR="00202361">
        <w:t>10</w:t>
      </w:r>
      <w:r w:rsidR="00997012">
        <w:t>. 2026</w:t>
      </w:r>
      <w:r w:rsidR="00725D94">
        <w:t xml:space="preserve"> byla</w:t>
      </w:r>
      <w:r w:rsidR="00EB1032">
        <w:t xml:space="preserve"> Krajskému úřadu Kraje</w:t>
      </w:r>
      <w:r w:rsidR="00CC2CF8" w:rsidRPr="00CC2CF8">
        <w:t xml:space="preserve"> Vysočina</w:t>
      </w:r>
      <w:r w:rsidR="001875DD">
        <w:t xml:space="preserve"> (dále jen „krajský úřad“)</w:t>
      </w:r>
      <w:r w:rsidR="00CD55E5">
        <w:t xml:space="preserve"> </w:t>
      </w:r>
      <w:r w:rsidR="00725D94">
        <w:t>doručena</w:t>
      </w:r>
      <w:r w:rsidR="00CC2CF8" w:rsidRPr="00CC2CF8">
        <w:t xml:space="preserve"> Vaše žádost o poskytnutí informace podle zákona č. 106/1999 Sb., o svobodném přístupu k</w:t>
      </w:r>
      <w:r w:rsidR="001875DD">
        <w:t> </w:t>
      </w:r>
      <w:r w:rsidR="00CC2CF8" w:rsidRPr="00CC2CF8">
        <w:t>informací</w:t>
      </w:r>
      <w:r w:rsidR="00EF5D93">
        <w:t>m</w:t>
      </w:r>
      <w:r w:rsidR="001875DD">
        <w:t xml:space="preserve"> (dále jen „</w:t>
      </w:r>
      <w:proofErr w:type="spellStart"/>
      <w:r w:rsidR="001875DD">
        <w:t>InfZ</w:t>
      </w:r>
      <w:proofErr w:type="spellEnd"/>
      <w:r w:rsidR="001875DD">
        <w:t>“)</w:t>
      </w:r>
      <w:r w:rsidR="00EF5D93">
        <w:t>, ve znění pozdějších předpisů,</w:t>
      </w:r>
      <w:r w:rsidR="00791656">
        <w:t xml:space="preserve"> ve které </w:t>
      </w:r>
      <w:r w:rsidR="001875DD">
        <w:t>žádáte o poskytnutí</w:t>
      </w:r>
      <w:r w:rsidR="006261BC">
        <w:t xml:space="preserve"> informací</w:t>
      </w:r>
      <w:r w:rsidR="00202361">
        <w:t xml:space="preserve"> týkajících se odpovědnosti za škodu a regresních úhrad podle zákona č. 82/1998 Sb., o odpovědnosti za škodu způsobenou při výkonu veřejné moci rozhodnutím nebo nesprávným úředním postupem.</w:t>
      </w:r>
    </w:p>
    <w:p w14:paraId="52C9FD2F" w14:textId="77777777" w:rsidR="00392D9D" w:rsidRDefault="00392D9D" w:rsidP="00F7037A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6A2117CF" w14:textId="40CECB27" w:rsidR="00B14A2F" w:rsidRDefault="008C3A6E" w:rsidP="0020236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 základě Vašeho dotazu </w:t>
      </w:r>
      <w:r w:rsidR="00202361">
        <w:rPr>
          <w:rFonts w:ascii="Arial" w:hAnsi="Arial" w:cs="Arial"/>
          <w:sz w:val="22"/>
          <w:szCs w:val="22"/>
        </w:rPr>
        <w:t>poskytujeme požadované informace:</w:t>
      </w:r>
    </w:p>
    <w:p w14:paraId="02664FCC" w14:textId="77777777" w:rsidR="00B14A2F" w:rsidRPr="00B14A2F" w:rsidRDefault="00B14A2F" w:rsidP="0020236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</w:p>
    <w:p w14:paraId="43755082" w14:textId="6D03324E" w:rsidR="00B14A2F" w:rsidRDefault="00B14A2F" w:rsidP="00202361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Ad bod 1. až 3.</w:t>
      </w:r>
    </w:p>
    <w:p w14:paraId="1A945878" w14:textId="2A1003FA" w:rsidR="00202361" w:rsidRPr="00DD2BAB" w:rsidRDefault="008A5019" w:rsidP="00202361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D2BAB">
        <w:rPr>
          <w:rFonts w:ascii="Arial" w:hAnsi="Arial" w:cs="Arial"/>
          <w:sz w:val="22"/>
          <w:szCs w:val="22"/>
        </w:rPr>
        <w:t>Rok 2021</w:t>
      </w:r>
    </w:p>
    <w:p w14:paraId="18562704" w14:textId="77777777" w:rsidR="00083A97" w:rsidRPr="00DD2BAB" w:rsidRDefault="00083A97" w:rsidP="008A501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D2BAB">
        <w:rPr>
          <w:rFonts w:ascii="Arial" w:hAnsi="Arial" w:cs="Arial"/>
          <w:sz w:val="22"/>
          <w:szCs w:val="22"/>
        </w:rPr>
        <w:t>-</w:t>
      </w:r>
    </w:p>
    <w:p w14:paraId="1AFCADEB" w14:textId="17E3C701" w:rsidR="008A5019" w:rsidRPr="00DD2BAB" w:rsidRDefault="008A5019" w:rsidP="008A501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D2BAB">
        <w:rPr>
          <w:rFonts w:ascii="Arial" w:hAnsi="Arial" w:cs="Arial"/>
          <w:sz w:val="22"/>
          <w:szCs w:val="22"/>
        </w:rPr>
        <w:t>Rok 2022</w:t>
      </w:r>
    </w:p>
    <w:p w14:paraId="6D7E01AD" w14:textId="77777777" w:rsidR="00083A97" w:rsidRPr="00DD2BAB" w:rsidRDefault="00083A97" w:rsidP="008A501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D2BAB">
        <w:rPr>
          <w:rFonts w:ascii="Arial" w:hAnsi="Arial" w:cs="Arial"/>
          <w:sz w:val="22"/>
          <w:szCs w:val="22"/>
        </w:rPr>
        <w:t>-</w:t>
      </w:r>
    </w:p>
    <w:p w14:paraId="34DD1EBA" w14:textId="380D3383" w:rsidR="008A5019" w:rsidRPr="00DD2BAB" w:rsidRDefault="008A5019" w:rsidP="008A501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D2BAB">
        <w:rPr>
          <w:rFonts w:ascii="Arial" w:hAnsi="Arial" w:cs="Arial"/>
          <w:sz w:val="22"/>
          <w:szCs w:val="22"/>
        </w:rPr>
        <w:t>Rok 2023</w:t>
      </w:r>
    </w:p>
    <w:p w14:paraId="733815B8" w14:textId="77777777" w:rsidR="00083A97" w:rsidRPr="00DD2BAB" w:rsidRDefault="00083A97" w:rsidP="008A501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D2BAB">
        <w:rPr>
          <w:rFonts w:ascii="Arial" w:hAnsi="Arial" w:cs="Arial"/>
          <w:sz w:val="22"/>
          <w:szCs w:val="22"/>
        </w:rPr>
        <w:t>-</w:t>
      </w:r>
    </w:p>
    <w:p w14:paraId="68EE84B1" w14:textId="7CE18855" w:rsidR="008A5019" w:rsidRPr="00DD2BAB" w:rsidRDefault="008A5019" w:rsidP="008A501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D2BAB">
        <w:rPr>
          <w:rFonts w:ascii="Arial" w:hAnsi="Arial" w:cs="Arial"/>
          <w:sz w:val="22"/>
          <w:szCs w:val="22"/>
        </w:rPr>
        <w:t>Rok 2024</w:t>
      </w:r>
    </w:p>
    <w:p w14:paraId="1D85443F" w14:textId="77777777" w:rsidR="005D5DF1" w:rsidRDefault="005D5DF1" w:rsidP="007379F8">
      <w:pPr>
        <w:pStyle w:val="Default"/>
        <w:spacing w:line="36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-</w:t>
      </w:r>
    </w:p>
    <w:p w14:paraId="5A4C6902" w14:textId="58547A39" w:rsidR="00E516D0" w:rsidRDefault="005D5DF1" w:rsidP="008A5019">
      <w:pPr>
        <w:pStyle w:val="Default"/>
        <w:spacing w:line="360" w:lineRule="auto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Pro úplnost povinný subjekt uvádí, že v</w:t>
      </w:r>
      <w:r w:rsidR="007379F8" w:rsidRPr="00DD2BAB">
        <w:rPr>
          <w:rFonts w:ascii="Arial" w:hAnsi="Arial" w:cs="Arial"/>
          <w:color w:val="auto"/>
          <w:sz w:val="22"/>
          <w:szCs w:val="22"/>
        </w:rPr>
        <w:t>ůči</w:t>
      </w:r>
      <w:r w:rsidR="00083A97" w:rsidRPr="00DD2BAB">
        <w:rPr>
          <w:rFonts w:ascii="Arial" w:hAnsi="Arial" w:cs="Arial"/>
          <w:color w:val="auto"/>
          <w:sz w:val="22"/>
          <w:szCs w:val="22"/>
        </w:rPr>
        <w:t xml:space="preserve"> povinnému subjektu</w:t>
      </w:r>
      <w:r w:rsidR="007379F8" w:rsidRPr="00DD2BAB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byla </w:t>
      </w:r>
      <w:r w:rsidR="007379F8" w:rsidRPr="00DD2BAB">
        <w:rPr>
          <w:rFonts w:ascii="Arial" w:hAnsi="Arial" w:cs="Arial"/>
          <w:color w:val="auto"/>
          <w:sz w:val="22"/>
          <w:szCs w:val="22"/>
        </w:rPr>
        <w:t>uplatněn</w:t>
      </w:r>
      <w:r w:rsidR="00B14A2F" w:rsidRPr="00DD2BAB">
        <w:rPr>
          <w:rFonts w:ascii="Arial" w:hAnsi="Arial" w:cs="Arial"/>
          <w:color w:val="auto"/>
          <w:sz w:val="22"/>
          <w:szCs w:val="22"/>
        </w:rPr>
        <w:t>a</w:t>
      </w:r>
      <w:r w:rsidR="007379F8" w:rsidRPr="00DD2BAB">
        <w:rPr>
          <w:rFonts w:ascii="Arial" w:hAnsi="Arial" w:cs="Arial"/>
          <w:color w:val="auto"/>
          <w:sz w:val="22"/>
          <w:szCs w:val="22"/>
        </w:rPr>
        <w:t xml:space="preserve"> regres</w:t>
      </w:r>
      <w:r w:rsidR="00B14A2F" w:rsidRPr="00DD2BAB">
        <w:rPr>
          <w:rFonts w:ascii="Arial" w:hAnsi="Arial" w:cs="Arial"/>
          <w:color w:val="auto"/>
          <w:sz w:val="22"/>
          <w:szCs w:val="22"/>
        </w:rPr>
        <w:t>ní úhrada</w:t>
      </w:r>
      <w:r w:rsidR="007379F8" w:rsidRPr="00DD2BAB">
        <w:rPr>
          <w:rFonts w:ascii="Arial" w:hAnsi="Arial" w:cs="Arial"/>
          <w:color w:val="auto"/>
          <w:sz w:val="22"/>
          <w:szCs w:val="22"/>
        </w:rPr>
        <w:t xml:space="preserve"> </w:t>
      </w:r>
      <w:r w:rsidR="00AE1444">
        <w:rPr>
          <w:rFonts w:ascii="Arial" w:hAnsi="Arial" w:cs="Arial"/>
          <w:color w:val="auto"/>
          <w:sz w:val="22"/>
          <w:szCs w:val="22"/>
        </w:rPr>
        <w:t xml:space="preserve">v 1 případě </w:t>
      </w:r>
      <w:r w:rsidR="007379F8" w:rsidRPr="00DD2BAB">
        <w:rPr>
          <w:rFonts w:ascii="Arial" w:hAnsi="Arial" w:cs="Arial"/>
          <w:color w:val="auto"/>
          <w:sz w:val="22"/>
          <w:szCs w:val="22"/>
        </w:rPr>
        <w:t xml:space="preserve">ve výši 37 987,11 Kč.  </w:t>
      </w:r>
    </w:p>
    <w:p w14:paraId="5DE2A1FF" w14:textId="77777777" w:rsidR="00BA624C" w:rsidRPr="00BA624C" w:rsidRDefault="00BA624C" w:rsidP="008A5019">
      <w:pPr>
        <w:pStyle w:val="Default"/>
        <w:spacing w:line="360" w:lineRule="auto"/>
        <w:rPr>
          <w:rFonts w:ascii="Arial" w:hAnsi="Arial" w:cs="Arial"/>
          <w:color w:val="auto"/>
          <w:sz w:val="22"/>
          <w:szCs w:val="22"/>
        </w:rPr>
      </w:pPr>
    </w:p>
    <w:p w14:paraId="51371383" w14:textId="6FA64FB3" w:rsidR="008A5019" w:rsidRPr="00DD2BAB" w:rsidRDefault="008A5019" w:rsidP="008A501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D2BAB">
        <w:rPr>
          <w:rFonts w:ascii="Arial" w:hAnsi="Arial" w:cs="Arial"/>
          <w:sz w:val="22"/>
          <w:szCs w:val="22"/>
        </w:rPr>
        <w:t>Rok 2025</w:t>
      </w:r>
    </w:p>
    <w:p w14:paraId="66FADF40" w14:textId="415386BF" w:rsidR="00B14A2F" w:rsidRPr="00DD2BAB" w:rsidRDefault="00B14A2F" w:rsidP="008A501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D2BAB">
        <w:rPr>
          <w:rFonts w:ascii="Arial" w:hAnsi="Arial" w:cs="Arial"/>
          <w:sz w:val="22"/>
          <w:szCs w:val="22"/>
        </w:rPr>
        <w:t>-</w:t>
      </w:r>
    </w:p>
    <w:p w14:paraId="5DA2FD84" w14:textId="77777777" w:rsidR="00B14A2F" w:rsidRDefault="00B14A2F" w:rsidP="008A5019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F7E87EF" w14:textId="3837B6A6" w:rsidR="00B14A2F" w:rsidRDefault="00B14A2F" w:rsidP="008A5019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Ad bod 4.</w:t>
      </w:r>
    </w:p>
    <w:p w14:paraId="4ACC0DA8" w14:textId="77777777" w:rsidR="00542365" w:rsidRDefault="00542365" w:rsidP="00542365">
      <w:pPr>
        <w:pStyle w:val="Default"/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202361">
        <w:rPr>
          <w:rFonts w:ascii="Arial" w:hAnsi="Arial" w:cs="Arial"/>
          <w:i/>
          <w:iCs/>
          <w:sz w:val="22"/>
          <w:szCs w:val="22"/>
        </w:rPr>
        <w:t>Od kterého roku vedete evidenci případů podle zákona č. 82/1998 Sb.</w:t>
      </w:r>
    </w:p>
    <w:p w14:paraId="219E482F" w14:textId="3F6602A8" w:rsidR="00B14A2F" w:rsidRPr="00DD2BAB" w:rsidRDefault="00B14A2F" w:rsidP="008A501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D2BAB">
        <w:rPr>
          <w:rFonts w:ascii="Arial" w:hAnsi="Arial" w:cs="Arial"/>
          <w:sz w:val="22"/>
          <w:szCs w:val="22"/>
        </w:rPr>
        <w:t>Povinný subjekt nevede samostatnou evidenci případů podle zákona č. 82/1998 Sb.</w:t>
      </w:r>
    </w:p>
    <w:p w14:paraId="2E7FFEB3" w14:textId="77777777" w:rsidR="00B14A2F" w:rsidRDefault="00B14A2F" w:rsidP="008A5019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AC5D2A0" w14:textId="299F429E" w:rsidR="00B14A2F" w:rsidRDefault="00B14A2F" w:rsidP="008A5019">
      <w:pPr>
        <w:pStyle w:val="Default"/>
        <w:spacing w:line="360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Ad bod 5.</w:t>
      </w:r>
    </w:p>
    <w:p w14:paraId="1D3D1652" w14:textId="77777777" w:rsidR="00542365" w:rsidRDefault="00542365" w:rsidP="00542365">
      <w:pPr>
        <w:pStyle w:val="Default"/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202361">
        <w:rPr>
          <w:rFonts w:ascii="Arial" w:hAnsi="Arial" w:cs="Arial"/>
          <w:i/>
          <w:iCs/>
          <w:sz w:val="22"/>
          <w:szCs w:val="22"/>
        </w:rPr>
        <w:t>Zda máte vydán vnitřní předpis nebo metodický pokyn k uplatňování regresních</w:t>
      </w:r>
      <w:r>
        <w:rPr>
          <w:rFonts w:ascii="Arial" w:hAnsi="Arial" w:cs="Arial"/>
          <w:i/>
          <w:iCs/>
          <w:sz w:val="22"/>
          <w:szCs w:val="22"/>
        </w:rPr>
        <w:t xml:space="preserve"> </w:t>
      </w:r>
      <w:r w:rsidRPr="00202361">
        <w:rPr>
          <w:rFonts w:ascii="Arial" w:hAnsi="Arial" w:cs="Arial"/>
          <w:i/>
          <w:iCs/>
          <w:sz w:val="22"/>
          <w:szCs w:val="22"/>
        </w:rPr>
        <w:t>úhrad; pokud ano, žádám o jeho poskytnutí.</w:t>
      </w:r>
    </w:p>
    <w:p w14:paraId="7B1AEEC5" w14:textId="4065499E" w:rsidR="008A5019" w:rsidRPr="00E516D0" w:rsidRDefault="00B14A2F" w:rsidP="008A5019">
      <w:pPr>
        <w:pStyle w:val="Default"/>
        <w:spacing w:line="360" w:lineRule="auto"/>
        <w:rPr>
          <w:rFonts w:ascii="Arial" w:hAnsi="Arial" w:cs="Arial"/>
          <w:sz w:val="22"/>
          <w:szCs w:val="22"/>
        </w:rPr>
      </w:pPr>
      <w:r w:rsidRPr="00DD2BAB">
        <w:rPr>
          <w:rFonts w:ascii="Arial" w:hAnsi="Arial" w:cs="Arial"/>
          <w:sz w:val="22"/>
          <w:szCs w:val="22"/>
        </w:rPr>
        <w:lastRenderedPageBreak/>
        <w:t>Povinný subjekt nemá vydán vnitřní předpis nebo metodický pokyn k uplatňování regresních úhrad.</w:t>
      </w:r>
    </w:p>
    <w:p w14:paraId="066A2460" w14:textId="77777777" w:rsidR="008A5019" w:rsidRPr="00202361" w:rsidRDefault="008A5019" w:rsidP="008A5019">
      <w:pPr>
        <w:pStyle w:val="Default"/>
        <w:spacing w:line="360" w:lineRule="auto"/>
        <w:rPr>
          <w:rFonts w:ascii="Arial" w:hAnsi="Arial" w:cs="Arial"/>
          <w:i/>
          <w:iCs/>
          <w:sz w:val="22"/>
          <w:szCs w:val="22"/>
        </w:rPr>
      </w:pPr>
    </w:p>
    <w:p w14:paraId="47ADEA24" w14:textId="77777777" w:rsidR="002B2B98" w:rsidRPr="00A76D8D" w:rsidRDefault="002B2B98" w:rsidP="002B2B98">
      <w:pPr>
        <w:pStyle w:val="KRUTEXTODSTAVCE"/>
        <w:spacing w:line="360" w:lineRule="auto"/>
        <w:rPr>
          <w:i/>
        </w:rPr>
      </w:pPr>
    </w:p>
    <w:p w14:paraId="43A000CD" w14:textId="5A6D8994" w:rsidR="009B1A20" w:rsidRDefault="009B1A20" w:rsidP="00845F37">
      <w:pPr>
        <w:pStyle w:val="KRUTEXTODSTAVCE"/>
        <w:spacing w:line="360" w:lineRule="auto"/>
      </w:pPr>
    </w:p>
    <w:sectPr w:rsidR="009B1A2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EF62D" w14:textId="77777777" w:rsidR="005A4F1E" w:rsidRDefault="005A4F1E">
      <w:r>
        <w:separator/>
      </w:r>
    </w:p>
  </w:endnote>
  <w:endnote w:type="continuationSeparator" w:id="0">
    <w:p w14:paraId="21CBA997" w14:textId="77777777" w:rsidR="005A4F1E" w:rsidRDefault="005A4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9072A" w14:textId="3F507192" w:rsidR="00951D5B" w:rsidRDefault="00951D5B" w:rsidP="00951D5B">
    <w:pPr>
      <w:pStyle w:val="Normlnweb"/>
      <w:spacing w:before="0" w:beforeAutospacing="0" w:after="12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  <w:r w:rsidR="0090707C">
      <w:rPr>
        <w:rFonts w:ascii="Arial" w:hAnsi="Arial" w:cs="Arial"/>
        <w:sz w:val="20"/>
        <w:szCs w:val="20"/>
      </w:rPr>
      <w:t xml:space="preserve"> </w:t>
    </w:r>
    <w:r w:rsidR="00624186" w:rsidRPr="00E516D0">
      <w:rPr>
        <w:rFonts w:ascii="Arial" w:hAnsi="Arial" w:cs="Arial"/>
        <w:sz w:val="20"/>
        <w:szCs w:val="20"/>
      </w:rPr>
      <w:t xml:space="preserve">KUJI </w:t>
    </w:r>
    <w:r w:rsidR="00E516D0" w:rsidRPr="00E516D0">
      <w:rPr>
        <w:rFonts w:ascii="Arial" w:hAnsi="Arial" w:cs="Arial"/>
        <w:sz w:val="20"/>
        <w:szCs w:val="20"/>
      </w:rPr>
      <w:t>81831</w:t>
    </w:r>
    <w:r w:rsidR="00C130BE" w:rsidRPr="00E516D0">
      <w:rPr>
        <w:rFonts w:ascii="Arial" w:hAnsi="Arial" w:cs="Arial"/>
        <w:sz w:val="20"/>
        <w:szCs w:val="20"/>
      </w:rPr>
      <w:t>/2026</w:t>
    </w:r>
  </w:p>
  <w:p w14:paraId="64D4C23A" w14:textId="77777777" w:rsid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B968" w14:textId="77777777"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 xml:space="preserve">Žižkova </w:t>
    </w:r>
    <w:r w:rsidR="0032786F">
      <w:rPr>
        <w:rFonts w:ascii="Arial" w:hAnsi="Arial" w:cs="Arial"/>
        <w:sz w:val="18"/>
        <w:szCs w:val="18"/>
      </w:rPr>
      <w:t>1882/57, 586 01</w:t>
    </w:r>
    <w:r w:rsidRPr="00951D5B">
      <w:rPr>
        <w:rFonts w:ascii="Arial" w:hAnsi="Arial" w:cs="Arial"/>
        <w:sz w:val="18"/>
        <w:szCs w:val="18"/>
      </w:rPr>
      <w:t xml:space="preserve"> Jihlava, IČO: 70890749 </w:t>
    </w:r>
  </w:p>
  <w:p w14:paraId="623E9782" w14:textId="77777777"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951D5B">
      <w:rPr>
        <w:rFonts w:ascii="Arial" w:hAnsi="Arial" w:cs="Arial"/>
        <w:sz w:val="18"/>
        <w:szCs w:val="18"/>
      </w:rPr>
      <w:t xml:space="preserve">ID datové </w:t>
    </w:r>
    <w:proofErr w:type="gramStart"/>
    <w:r w:rsidRPr="00951D5B">
      <w:rPr>
        <w:rFonts w:ascii="Arial" w:hAnsi="Arial" w:cs="Arial"/>
        <w:sz w:val="18"/>
        <w:szCs w:val="18"/>
      </w:rPr>
      <w:t>schránky:ksab</w:t>
    </w:r>
    <w:proofErr w:type="gramEnd"/>
    <w:r w:rsidRPr="00951D5B">
      <w:rPr>
        <w:rFonts w:ascii="Arial" w:hAnsi="Arial" w:cs="Arial"/>
        <w:sz w:val="18"/>
        <w:szCs w:val="18"/>
      </w:rPr>
      <w:t>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AE31E" w14:textId="77777777" w:rsidR="005A4F1E" w:rsidRDefault="005A4F1E">
      <w:r>
        <w:separator/>
      </w:r>
    </w:p>
  </w:footnote>
  <w:footnote w:type="continuationSeparator" w:id="0">
    <w:p w14:paraId="113F726C" w14:textId="77777777" w:rsidR="005A4F1E" w:rsidRDefault="005A4F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0D9AD" w14:textId="2C235FFF" w:rsidR="00FB770F" w:rsidRDefault="00F07354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 wp14:anchorId="13E4D739" wp14:editId="5AA2A1BB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C5F0C" w14:textId="14CEE6B0" w:rsidR="00FB770F" w:rsidRDefault="00F07354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 wp14:anchorId="4D2173EF" wp14:editId="0E740ACC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3460201"/>
    <w:multiLevelType w:val="hybridMultilevel"/>
    <w:tmpl w:val="86EFD72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69C3213"/>
    <w:multiLevelType w:val="hybridMultilevel"/>
    <w:tmpl w:val="8DE4ED9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5C7E83"/>
    <w:multiLevelType w:val="hybridMultilevel"/>
    <w:tmpl w:val="1988F200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FB12FED"/>
    <w:multiLevelType w:val="hybridMultilevel"/>
    <w:tmpl w:val="C38EBEAC"/>
    <w:lvl w:ilvl="0" w:tplc="1ACA1130">
      <w:start w:val="12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E09BD"/>
    <w:multiLevelType w:val="hybridMultilevel"/>
    <w:tmpl w:val="0FB26D1A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9901FE"/>
    <w:multiLevelType w:val="hybridMultilevel"/>
    <w:tmpl w:val="A776ED5C"/>
    <w:lvl w:ilvl="0" w:tplc="6C100128">
      <w:numFmt w:val="bullet"/>
      <w:lvlText w:val="-"/>
      <w:lvlJc w:val="left"/>
      <w:pPr>
        <w:ind w:left="862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1CAE011F"/>
    <w:multiLevelType w:val="hybridMultilevel"/>
    <w:tmpl w:val="8BB403C2"/>
    <w:lvl w:ilvl="0" w:tplc="04ACB02E">
      <w:numFmt w:val="bullet"/>
      <w:lvlText w:val="-"/>
      <w:lvlJc w:val="left"/>
      <w:pPr>
        <w:ind w:left="1070" w:hanging="360"/>
      </w:pPr>
      <w:rPr>
        <w:rFonts w:ascii="Arial" w:eastAsia="Times New Roman" w:hAnsi="Arial" w:cs="Arial" w:hint="default"/>
        <w:i/>
      </w:rPr>
    </w:lvl>
    <w:lvl w:ilvl="1" w:tplc="040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7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55155"/>
    <w:multiLevelType w:val="hybridMultilevel"/>
    <w:tmpl w:val="1A3A84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7A08B1"/>
    <w:multiLevelType w:val="hybridMultilevel"/>
    <w:tmpl w:val="0FB26D1A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EB15ED"/>
    <w:multiLevelType w:val="hybridMultilevel"/>
    <w:tmpl w:val="985A60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A73509"/>
    <w:multiLevelType w:val="hybridMultilevel"/>
    <w:tmpl w:val="BBD0C684"/>
    <w:lvl w:ilvl="0" w:tplc="F6FE33F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C2F2C"/>
    <w:multiLevelType w:val="hybridMultilevel"/>
    <w:tmpl w:val="BA92F190"/>
    <w:lvl w:ilvl="0" w:tplc="0405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3" w15:restartNumberingAfterBreak="0">
    <w:nsid w:val="2F6A3EF3"/>
    <w:multiLevelType w:val="hybridMultilevel"/>
    <w:tmpl w:val="0FB26D1A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7B6BCC"/>
    <w:multiLevelType w:val="hybridMultilevel"/>
    <w:tmpl w:val="627A6A8A"/>
    <w:lvl w:ilvl="0" w:tplc="27B83BBE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E7011C0"/>
    <w:multiLevelType w:val="hybridMultilevel"/>
    <w:tmpl w:val="A30A52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E13F61"/>
    <w:multiLevelType w:val="hybridMultilevel"/>
    <w:tmpl w:val="16609F88"/>
    <w:lvl w:ilvl="0" w:tplc="A908091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A671FDB"/>
    <w:multiLevelType w:val="hybridMultilevel"/>
    <w:tmpl w:val="A8A2DE68"/>
    <w:lvl w:ilvl="0" w:tplc="9CE0D128">
      <w:start w:val="3"/>
      <w:numFmt w:val="bullet"/>
      <w:lvlText w:val="-"/>
      <w:lvlJc w:val="left"/>
      <w:pPr>
        <w:ind w:left="107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 w15:restartNumberingAfterBreak="0">
    <w:nsid w:val="4C797720"/>
    <w:multiLevelType w:val="hybridMultilevel"/>
    <w:tmpl w:val="0C78CDEA"/>
    <w:lvl w:ilvl="0" w:tplc="F1F00A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D003A89"/>
    <w:multiLevelType w:val="hybridMultilevel"/>
    <w:tmpl w:val="D974E122"/>
    <w:lvl w:ilvl="0" w:tplc="48203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0FD4638"/>
    <w:multiLevelType w:val="multilevel"/>
    <w:tmpl w:val="15EC5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17372B5"/>
    <w:multiLevelType w:val="hybridMultilevel"/>
    <w:tmpl w:val="0FB26D1A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846C15"/>
    <w:multiLevelType w:val="hybridMultilevel"/>
    <w:tmpl w:val="0FB26D1A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9708C9"/>
    <w:multiLevelType w:val="hybridMultilevel"/>
    <w:tmpl w:val="0FB26D1A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4C7665"/>
    <w:multiLevelType w:val="hybridMultilevel"/>
    <w:tmpl w:val="9E74729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 w15:restartNumberingAfterBreak="0">
    <w:nsid w:val="65471A94"/>
    <w:multiLevelType w:val="hybridMultilevel"/>
    <w:tmpl w:val="51B607A0"/>
    <w:lvl w:ilvl="0" w:tplc="AB08C67E">
      <w:start w:val="1"/>
      <w:numFmt w:val="decimal"/>
      <w:lvlText w:val="%1."/>
      <w:lvlJc w:val="left"/>
      <w:pPr>
        <w:ind w:left="1070" w:hanging="710"/>
      </w:pPr>
      <w:rPr>
        <w:rFonts w:hint="default"/>
        <w:i w:val="0"/>
        <w:sz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B627F2"/>
    <w:multiLevelType w:val="hybridMultilevel"/>
    <w:tmpl w:val="2AA3A1B5"/>
    <w:lvl w:ilvl="0" w:tplc="FFFFFFFF">
      <w:start w:val="1"/>
      <w:numFmt w:val="decimal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69117A85"/>
    <w:multiLevelType w:val="hybridMultilevel"/>
    <w:tmpl w:val="6C3A56A4"/>
    <w:lvl w:ilvl="0" w:tplc="1EAACA46">
      <w:numFmt w:val="bullet"/>
      <w:lvlText w:val="-"/>
      <w:lvlJc w:val="left"/>
      <w:pPr>
        <w:ind w:left="1070" w:hanging="360"/>
      </w:pPr>
      <w:rPr>
        <w:rFonts w:ascii="Arial" w:eastAsia="Times New Roman" w:hAnsi="Arial" w:cs="Arial" w:hint="default"/>
        <w:i/>
      </w:rPr>
    </w:lvl>
    <w:lvl w:ilvl="1" w:tplc="040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8" w15:restartNumberingAfterBreak="0">
    <w:nsid w:val="6A5A5267"/>
    <w:multiLevelType w:val="hybridMultilevel"/>
    <w:tmpl w:val="57B42E80"/>
    <w:lvl w:ilvl="0" w:tplc="65C252D0">
      <w:start w:val="1"/>
      <w:numFmt w:val="decimal"/>
      <w:lvlText w:val="%1."/>
      <w:lvlJc w:val="left"/>
      <w:pPr>
        <w:ind w:left="710" w:hanging="71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903AA8"/>
    <w:multiLevelType w:val="hybridMultilevel"/>
    <w:tmpl w:val="F56CCC46"/>
    <w:lvl w:ilvl="0" w:tplc="92AA2E26"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653183"/>
    <w:multiLevelType w:val="hybridMultilevel"/>
    <w:tmpl w:val="28163A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4D43E5"/>
    <w:multiLevelType w:val="hybridMultilevel"/>
    <w:tmpl w:val="0FB26D1A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211B9F"/>
    <w:multiLevelType w:val="hybridMultilevel"/>
    <w:tmpl w:val="0FB26D1A"/>
    <w:lvl w:ilvl="0" w:tplc="510CC20E">
      <w:start w:val="1"/>
      <w:numFmt w:val="decimal"/>
      <w:lvlText w:val="%1."/>
      <w:lvlJc w:val="left"/>
      <w:pPr>
        <w:ind w:left="1844" w:hanging="7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</w:lvl>
    <w:lvl w:ilvl="3" w:tplc="0405000F" w:tentative="1">
      <w:start w:val="1"/>
      <w:numFmt w:val="decimal"/>
      <w:lvlText w:val="%4."/>
      <w:lvlJc w:val="left"/>
      <w:pPr>
        <w:ind w:left="3654" w:hanging="360"/>
      </w:p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</w:lvl>
    <w:lvl w:ilvl="6" w:tplc="0405000F" w:tentative="1">
      <w:start w:val="1"/>
      <w:numFmt w:val="decimal"/>
      <w:lvlText w:val="%7."/>
      <w:lvlJc w:val="left"/>
      <w:pPr>
        <w:ind w:left="5814" w:hanging="360"/>
      </w:p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6F304EF6"/>
    <w:multiLevelType w:val="hybridMultilevel"/>
    <w:tmpl w:val="E75C55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9B4CF8"/>
    <w:multiLevelType w:val="hybridMultilevel"/>
    <w:tmpl w:val="2DF219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5E1F66"/>
    <w:multiLevelType w:val="hybridMultilevel"/>
    <w:tmpl w:val="054A5A68"/>
    <w:lvl w:ilvl="0" w:tplc="3C18B76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0A40AE5"/>
    <w:multiLevelType w:val="hybridMultilevel"/>
    <w:tmpl w:val="517C9CAE"/>
    <w:lvl w:ilvl="0" w:tplc="27B83BBE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140067F"/>
    <w:multiLevelType w:val="hybridMultilevel"/>
    <w:tmpl w:val="0FB26D1A"/>
    <w:lvl w:ilvl="0" w:tplc="FFFFFFFF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6D317E"/>
    <w:multiLevelType w:val="hybridMultilevel"/>
    <w:tmpl w:val="31D06A96"/>
    <w:lvl w:ilvl="0" w:tplc="57C82E0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B61B11"/>
    <w:multiLevelType w:val="hybridMultilevel"/>
    <w:tmpl w:val="3638708A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DCA0443"/>
    <w:multiLevelType w:val="hybridMultilevel"/>
    <w:tmpl w:val="7856DC38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763036228">
    <w:abstractNumId w:val="7"/>
  </w:num>
  <w:num w:numId="2" w16cid:durableId="272446761">
    <w:abstractNumId w:val="7"/>
  </w:num>
  <w:num w:numId="3" w16cid:durableId="1446195490">
    <w:abstractNumId w:val="7"/>
  </w:num>
  <w:num w:numId="4" w16cid:durableId="1395274310">
    <w:abstractNumId w:val="7"/>
  </w:num>
  <w:num w:numId="5" w16cid:durableId="1164663327">
    <w:abstractNumId w:val="7"/>
  </w:num>
  <w:num w:numId="6" w16cid:durableId="1966764635">
    <w:abstractNumId w:val="2"/>
  </w:num>
  <w:num w:numId="7" w16cid:durableId="49774197">
    <w:abstractNumId w:val="35"/>
  </w:num>
  <w:num w:numId="8" w16cid:durableId="394011180">
    <w:abstractNumId w:val="36"/>
  </w:num>
  <w:num w:numId="9" w16cid:durableId="2005234861">
    <w:abstractNumId w:val="14"/>
  </w:num>
  <w:num w:numId="10" w16cid:durableId="937449653">
    <w:abstractNumId w:val="18"/>
  </w:num>
  <w:num w:numId="11" w16cid:durableId="1007054839">
    <w:abstractNumId w:val="24"/>
  </w:num>
  <w:num w:numId="12" w16cid:durableId="1223718472">
    <w:abstractNumId w:val="40"/>
  </w:num>
  <w:num w:numId="13" w16cid:durableId="103160859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21881606">
    <w:abstractNumId w:val="19"/>
  </w:num>
  <w:num w:numId="15" w16cid:durableId="1187253274">
    <w:abstractNumId w:val="33"/>
  </w:num>
  <w:num w:numId="16" w16cid:durableId="115757972">
    <w:abstractNumId w:val="34"/>
  </w:num>
  <w:num w:numId="17" w16cid:durableId="799955524">
    <w:abstractNumId w:val="10"/>
  </w:num>
  <w:num w:numId="18" w16cid:durableId="638847185">
    <w:abstractNumId w:val="38"/>
  </w:num>
  <w:num w:numId="19" w16cid:durableId="1286472444">
    <w:abstractNumId w:val="11"/>
  </w:num>
  <w:num w:numId="20" w16cid:durableId="2099204947">
    <w:abstractNumId w:val="25"/>
  </w:num>
  <w:num w:numId="21" w16cid:durableId="1468694417">
    <w:abstractNumId w:val="17"/>
  </w:num>
  <w:num w:numId="22" w16cid:durableId="51849511">
    <w:abstractNumId w:val="28"/>
  </w:num>
  <w:num w:numId="23" w16cid:durableId="841235446">
    <w:abstractNumId w:val="3"/>
  </w:num>
  <w:num w:numId="24" w16cid:durableId="825895408">
    <w:abstractNumId w:val="16"/>
  </w:num>
  <w:num w:numId="25" w16cid:durableId="1599022938">
    <w:abstractNumId w:val="27"/>
  </w:num>
  <w:num w:numId="26" w16cid:durableId="1656033673">
    <w:abstractNumId w:val="6"/>
  </w:num>
  <w:num w:numId="27" w16cid:durableId="163203125">
    <w:abstractNumId w:val="29"/>
  </w:num>
  <w:num w:numId="28" w16cid:durableId="1408916602">
    <w:abstractNumId w:val="8"/>
  </w:num>
  <w:num w:numId="29" w16cid:durableId="1317492536">
    <w:abstractNumId w:val="0"/>
  </w:num>
  <w:num w:numId="30" w16cid:durableId="37124550">
    <w:abstractNumId w:val="26"/>
  </w:num>
  <w:num w:numId="31" w16cid:durableId="1126192513">
    <w:abstractNumId w:val="12"/>
  </w:num>
  <w:num w:numId="32" w16cid:durableId="1487480598">
    <w:abstractNumId w:val="15"/>
  </w:num>
  <w:num w:numId="33" w16cid:durableId="708409390">
    <w:abstractNumId w:val="5"/>
  </w:num>
  <w:num w:numId="34" w16cid:durableId="774784624">
    <w:abstractNumId w:val="39"/>
  </w:num>
  <w:num w:numId="35" w16cid:durableId="182165250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25015836">
    <w:abstractNumId w:val="1"/>
  </w:num>
  <w:num w:numId="37" w16cid:durableId="1214846267">
    <w:abstractNumId w:val="32"/>
  </w:num>
  <w:num w:numId="38" w16cid:durableId="523370541">
    <w:abstractNumId w:val="22"/>
  </w:num>
  <w:num w:numId="39" w16cid:durableId="1724714641">
    <w:abstractNumId w:val="31"/>
  </w:num>
  <w:num w:numId="40" w16cid:durableId="1760517922">
    <w:abstractNumId w:val="21"/>
  </w:num>
  <w:num w:numId="41" w16cid:durableId="1174998769">
    <w:abstractNumId w:val="23"/>
  </w:num>
  <w:num w:numId="42" w16cid:durableId="273441112">
    <w:abstractNumId w:val="9"/>
  </w:num>
  <w:num w:numId="43" w16cid:durableId="1360931065">
    <w:abstractNumId w:val="4"/>
  </w:num>
  <w:num w:numId="44" w16cid:durableId="1460495994">
    <w:abstractNumId w:val="37"/>
  </w:num>
  <w:num w:numId="45" w16cid:durableId="78191764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savePreviewPicture/>
  <w:hdrShapeDefaults>
    <o:shapedefaults v:ext="edit" spidmax="2050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8FA"/>
    <w:rsid w:val="00000435"/>
    <w:rsid w:val="00000D4F"/>
    <w:rsid w:val="00010C86"/>
    <w:rsid w:val="00021F16"/>
    <w:rsid w:val="00022D1A"/>
    <w:rsid w:val="00050EF4"/>
    <w:rsid w:val="00062230"/>
    <w:rsid w:val="000678E3"/>
    <w:rsid w:val="00074F98"/>
    <w:rsid w:val="00083A97"/>
    <w:rsid w:val="00093B16"/>
    <w:rsid w:val="000A52C0"/>
    <w:rsid w:val="000C6866"/>
    <w:rsid w:val="000D24B2"/>
    <w:rsid w:val="000E0134"/>
    <w:rsid w:val="000E211B"/>
    <w:rsid w:val="0010730E"/>
    <w:rsid w:val="00120D89"/>
    <w:rsid w:val="00145C7B"/>
    <w:rsid w:val="00147A22"/>
    <w:rsid w:val="001522C5"/>
    <w:rsid w:val="00170C72"/>
    <w:rsid w:val="00176CB6"/>
    <w:rsid w:val="00177B58"/>
    <w:rsid w:val="0018337B"/>
    <w:rsid w:val="00184B4A"/>
    <w:rsid w:val="001875DD"/>
    <w:rsid w:val="001C7304"/>
    <w:rsid w:val="001E3CD1"/>
    <w:rsid w:val="001E40FD"/>
    <w:rsid w:val="001F5503"/>
    <w:rsid w:val="002021B3"/>
    <w:rsid w:val="00202361"/>
    <w:rsid w:val="00204902"/>
    <w:rsid w:val="00222AD6"/>
    <w:rsid w:val="002307DF"/>
    <w:rsid w:val="00241D72"/>
    <w:rsid w:val="00250A29"/>
    <w:rsid w:val="00253205"/>
    <w:rsid w:val="00253A9D"/>
    <w:rsid w:val="0025513B"/>
    <w:rsid w:val="00257AAE"/>
    <w:rsid w:val="00285758"/>
    <w:rsid w:val="002953FF"/>
    <w:rsid w:val="002A2AFF"/>
    <w:rsid w:val="002B2B98"/>
    <w:rsid w:val="002C7435"/>
    <w:rsid w:val="002D14E9"/>
    <w:rsid w:val="002E50B4"/>
    <w:rsid w:val="002F463A"/>
    <w:rsid w:val="00300DDA"/>
    <w:rsid w:val="003041B4"/>
    <w:rsid w:val="003131A9"/>
    <w:rsid w:val="003249D2"/>
    <w:rsid w:val="0032503C"/>
    <w:rsid w:val="0032786F"/>
    <w:rsid w:val="00332539"/>
    <w:rsid w:val="00341DE0"/>
    <w:rsid w:val="003445E6"/>
    <w:rsid w:val="00354145"/>
    <w:rsid w:val="00362919"/>
    <w:rsid w:val="00366556"/>
    <w:rsid w:val="00372531"/>
    <w:rsid w:val="00373A9F"/>
    <w:rsid w:val="00380F0A"/>
    <w:rsid w:val="00382D30"/>
    <w:rsid w:val="00384CD5"/>
    <w:rsid w:val="00392D9D"/>
    <w:rsid w:val="003B3ED8"/>
    <w:rsid w:val="003C2869"/>
    <w:rsid w:val="00426DD7"/>
    <w:rsid w:val="0045017F"/>
    <w:rsid w:val="00456D7D"/>
    <w:rsid w:val="00456DF7"/>
    <w:rsid w:val="00472DD9"/>
    <w:rsid w:val="00492B6F"/>
    <w:rsid w:val="00495C0C"/>
    <w:rsid w:val="004E1CE9"/>
    <w:rsid w:val="004F1CEE"/>
    <w:rsid w:val="004F4FAB"/>
    <w:rsid w:val="004F7CA1"/>
    <w:rsid w:val="00510D9D"/>
    <w:rsid w:val="00514D17"/>
    <w:rsid w:val="005207B7"/>
    <w:rsid w:val="0052126F"/>
    <w:rsid w:val="00542365"/>
    <w:rsid w:val="00551474"/>
    <w:rsid w:val="00552B4A"/>
    <w:rsid w:val="00565965"/>
    <w:rsid w:val="00573859"/>
    <w:rsid w:val="00585B7E"/>
    <w:rsid w:val="005A4F1E"/>
    <w:rsid w:val="005B4DC7"/>
    <w:rsid w:val="005D5DF1"/>
    <w:rsid w:val="005E30A9"/>
    <w:rsid w:val="00624186"/>
    <w:rsid w:val="006261BC"/>
    <w:rsid w:val="00632EB7"/>
    <w:rsid w:val="00636766"/>
    <w:rsid w:val="00647F1D"/>
    <w:rsid w:val="0065057A"/>
    <w:rsid w:val="0066399D"/>
    <w:rsid w:val="0068390D"/>
    <w:rsid w:val="006B0F49"/>
    <w:rsid w:val="006C0CE8"/>
    <w:rsid w:val="006E1777"/>
    <w:rsid w:val="006E24AA"/>
    <w:rsid w:val="006F582B"/>
    <w:rsid w:val="007066E0"/>
    <w:rsid w:val="00713AF2"/>
    <w:rsid w:val="00725D94"/>
    <w:rsid w:val="00726861"/>
    <w:rsid w:val="007371E6"/>
    <w:rsid w:val="007379F8"/>
    <w:rsid w:val="007431D4"/>
    <w:rsid w:val="00750433"/>
    <w:rsid w:val="0075484B"/>
    <w:rsid w:val="00755AC6"/>
    <w:rsid w:val="00766215"/>
    <w:rsid w:val="00775BEB"/>
    <w:rsid w:val="00783281"/>
    <w:rsid w:val="00791656"/>
    <w:rsid w:val="00794386"/>
    <w:rsid w:val="00794728"/>
    <w:rsid w:val="007A3AFE"/>
    <w:rsid w:val="007C38FA"/>
    <w:rsid w:val="007D1CF4"/>
    <w:rsid w:val="007E5252"/>
    <w:rsid w:val="007F15AB"/>
    <w:rsid w:val="007F1DA7"/>
    <w:rsid w:val="008273F8"/>
    <w:rsid w:val="00845F37"/>
    <w:rsid w:val="008643AD"/>
    <w:rsid w:val="00872194"/>
    <w:rsid w:val="00876262"/>
    <w:rsid w:val="008810AD"/>
    <w:rsid w:val="008961D8"/>
    <w:rsid w:val="008A2374"/>
    <w:rsid w:val="008A2C03"/>
    <w:rsid w:val="008A5019"/>
    <w:rsid w:val="008B66C2"/>
    <w:rsid w:val="008C3A6E"/>
    <w:rsid w:val="008D7265"/>
    <w:rsid w:val="008F31A1"/>
    <w:rsid w:val="008F7368"/>
    <w:rsid w:val="0090707C"/>
    <w:rsid w:val="00911EF1"/>
    <w:rsid w:val="00917ED5"/>
    <w:rsid w:val="00930E95"/>
    <w:rsid w:val="00932345"/>
    <w:rsid w:val="00941477"/>
    <w:rsid w:val="00951D5B"/>
    <w:rsid w:val="00955A61"/>
    <w:rsid w:val="00997012"/>
    <w:rsid w:val="009B1572"/>
    <w:rsid w:val="009B1A20"/>
    <w:rsid w:val="009B30D7"/>
    <w:rsid w:val="009B5141"/>
    <w:rsid w:val="009C1FEF"/>
    <w:rsid w:val="009C24EF"/>
    <w:rsid w:val="009C4874"/>
    <w:rsid w:val="009D26E4"/>
    <w:rsid w:val="009D4000"/>
    <w:rsid w:val="009D615C"/>
    <w:rsid w:val="009D6E5E"/>
    <w:rsid w:val="009E1922"/>
    <w:rsid w:val="009E4BAD"/>
    <w:rsid w:val="009E7ED3"/>
    <w:rsid w:val="00A12781"/>
    <w:rsid w:val="00A25D3D"/>
    <w:rsid w:val="00A41444"/>
    <w:rsid w:val="00A45385"/>
    <w:rsid w:val="00A4710A"/>
    <w:rsid w:val="00A5788E"/>
    <w:rsid w:val="00A650BF"/>
    <w:rsid w:val="00A76D8D"/>
    <w:rsid w:val="00A905E5"/>
    <w:rsid w:val="00A97468"/>
    <w:rsid w:val="00AA4C37"/>
    <w:rsid w:val="00AB14B1"/>
    <w:rsid w:val="00AB5139"/>
    <w:rsid w:val="00AB6CA7"/>
    <w:rsid w:val="00AE1444"/>
    <w:rsid w:val="00AE283E"/>
    <w:rsid w:val="00AE568A"/>
    <w:rsid w:val="00AE5AA1"/>
    <w:rsid w:val="00AF16C6"/>
    <w:rsid w:val="00AF641E"/>
    <w:rsid w:val="00B10A57"/>
    <w:rsid w:val="00B14A2F"/>
    <w:rsid w:val="00B15C54"/>
    <w:rsid w:val="00B32AE6"/>
    <w:rsid w:val="00B40797"/>
    <w:rsid w:val="00B41FED"/>
    <w:rsid w:val="00B526BC"/>
    <w:rsid w:val="00B63CE0"/>
    <w:rsid w:val="00B84DC7"/>
    <w:rsid w:val="00B91F70"/>
    <w:rsid w:val="00B92A39"/>
    <w:rsid w:val="00B96C08"/>
    <w:rsid w:val="00BA624C"/>
    <w:rsid w:val="00BC6548"/>
    <w:rsid w:val="00BE076C"/>
    <w:rsid w:val="00BF5017"/>
    <w:rsid w:val="00C130BE"/>
    <w:rsid w:val="00C24386"/>
    <w:rsid w:val="00C251E2"/>
    <w:rsid w:val="00C30152"/>
    <w:rsid w:val="00C4783A"/>
    <w:rsid w:val="00C53E83"/>
    <w:rsid w:val="00C62064"/>
    <w:rsid w:val="00C6628A"/>
    <w:rsid w:val="00C70B78"/>
    <w:rsid w:val="00C76633"/>
    <w:rsid w:val="00C86430"/>
    <w:rsid w:val="00C90338"/>
    <w:rsid w:val="00C9568D"/>
    <w:rsid w:val="00CA0028"/>
    <w:rsid w:val="00CA1D03"/>
    <w:rsid w:val="00CC2CF8"/>
    <w:rsid w:val="00CD55E5"/>
    <w:rsid w:val="00CD6420"/>
    <w:rsid w:val="00CD78D6"/>
    <w:rsid w:val="00CF0AE5"/>
    <w:rsid w:val="00CF3F8E"/>
    <w:rsid w:val="00D106EF"/>
    <w:rsid w:val="00D40D2B"/>
    <w:rsid w:val="00D65164"/>
    <w:rsid w:val="00D759C0"/>
    <w:rsid w:val="00DB564C"/>
    <w:rsid w:val="00DC69AB"/>
    <w:rsid w:val="00DD2BAB"/>
    <w:rsid w:val="00E1426B"/>
    <w:rsid w:val="00E20420"/>
    <w:rsid w:val="00E267DF"/>
    <w:rsid w:val="00E45E75"/>
    <w:rsid w:val="00E516D0"/>
    <w:rsid w:val="00E56407"/>
    <w:rsid w:val="00E62ACD"/>
    <w:rsid w:val="00E95C6D"/>
    <w:rsid w:val="00EA3A80"/>
    <w:rsid w:val="00EA6BE9"/>
    <w:rsid w:val="00EB09EE"/>
    <w:rsid w:val="00EB1032"/>
    <w:rsid w:val="00EC11B3"/>
    <w:rsid w:val="00ED32DD"/>
    <w:rsid w:val="00ED416D"/>
    <w:rsid w:val="00EE0042"/>
    <w:rsid w:val="00EF5D93"/>
    <w:rsid w:val="00F05F0F"/>
    <w:rsid w:val="00F06B7D"/>
    <w:rsid w:val="00F07354"/>
    <w:rsid w:val="00F132E1"/>
    <w:rsid w:val="00F144F9"/>
    <w:rsid w:val="00F2719A"/>
    <w:rsid w:val="00F2787B"/>
    <w:rsid w:val="00F44F1D"/>
    <w:rsid w:val="00F7037A"/>
    <w:rsid w:val="00F90195"/>
    <w:rsid w:val="00FA63DB"/>
    <w:rsid w:val="00FB770F"/>
    <w:rsid w:val="00FD788C"/>
    <w:rsid w:val="00FE00A7"/>
    <w:rsid w:val="00FE2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2"/>
    </o:shapelayout>
  </w:shapeDefaults>
  <w:decimalSymbol w:val=","/>
  <w:listSeparator w:val=";"/>
  <w14:docId w14:val="5523EE58"/>
  <w15:chartTrackingRefBased/>
  <w15:docId w15:val="{7A674DB1-7501-4C71-9731-039E967B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51D5B"/>
    <w:pPr>
      <w:spacing w:before="100" w:beforeAutospacing="1" w:after="100" w:afterAutospacing="1"/>
    </w:pPr>
  </w:style>
  <w:style w:type="paragraph" w:customStyle="1" w:styleId="Default">
    <w:name w:val="Default"/>
    <w:rsid w:val="006261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021B3"/>
    <w:pPr>
      <w:ind w:left="708"/>
    </w:pPr>
  </w:style>
  <w:style w:type="character" w:styleId="Siln">
    <w:name w:val="Strong"/>
    <w:basedOn w:val="Standardnpsmoodstavce"/>
    <w:uiPriority w:val="22"/>
    <w:qFormat/>
    <w:rsid w:val="009E7ED3"/>
    <w:rPr>
      <w:b/>
      <w:bCs/>
    </w:rPr>
  </w:style>
  <w:style w:type="character" w:styleId="Zdraznn">
    <w:name w:val="Emphasis"/>
    <w:basedOn w:val="Standardnpsmoodstavce"/>
    <w:uiPriority w:val="20"/>
    <w:qFormat/>
    <w:rsid w:val="009E7ED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26611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09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drzalkova\Documents\106\Poskytnut&#233;%20informace\poskytnut&#237;%20info_Mikula_platy%20Bla&#382;ek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poskytnutí info_Mikula_platy Blažek.dot</Template>
  <TotalTime>1</TotalTime>
  <Pages>2</Pages>
  <Words>165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cp:lastModifiedBy>Říhová Obdržálková Veronika Mgr.</cp:lastModifiedBy>
  <cp:revision>2</cp:revision>
  <cp:lastPrinted>1899-12-31T23:00:00Z</cp:lastPrinted>
  <dcterms:created xsi:type="dcterms:W3CDTF">2026-10-23T07:09:00Z</dcterms:created>
  <dcterms:modified xsi:type="dcterms:W3CDTF">2026-10-23T07:09:00Z</dcterms:modified>
</cp:coreProperties>
</file>