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1596B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3340401A" w14:textId="77777777" w:rsidR="0087417E" w:rsidRPr="00BE0F4D" w:rsidRDefault="003376E2">
      <w:pPr>
        <w:spacing w:after="40"/>
        <w:rPr>
          <w:rFonts w:ascii="Arial" w:hAnsi="Arial" w:cs="Arial"/>
          <w:sz w:val="19"/>
        </w:rPr>
      </w:pPr>
      <w:r>
        <w:rPr>
          <w:rFonts w:ascii="Arial" w:hAnsi="Arial" w:cs="Arial"/>
          <w:sz w:val="19"/>
        </w:rPr>
        <w:t xml:space="preserve">Odbor </w:t>
      </w:r>
      <w:hyperlink r:id="rId10" w:history="1">
        <w:r w:rsidR="00BE0F4D" w:rsidRPr="00BE0F4D">
          <w:rPr>
            <w:rFonts w:ascii="Arial" w:hAnsi="Arial" w:cs="Arial"/>
            <w:sz w:val="19"/>
          </w:rPr>
          <w:t>sociálních věc</w:t>
        </w:r>
      </w:hyperlink>
      <w:r w:rsidR="00BE0F4D">
        <w:rPr>
          <w:rFonts w:ascii="Arial" w:hAnsi="Arial" w:cs="Arial"/>
          <w:sz w:val="19"/>
        </w:rPr>
        <w:t>í</w:t>
      </w:r>
    </w:p>
    <w:p w14:paraId="42E8044E" w14:textId="60020E63" w:rsidR="0087417E" w:rsidRDefault="0087417E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616FBD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57, 58</w:t>
      </w:r>
      <w:r w:rsidR="00616FBD">
        <w:rPr>
          <w:rFonts w:ascii="Arial" w:hAnsi="Arial" w:cs="Arial"/>
          <w:sz w:val="16"/>
        </w:rPr>
        <w:t>6</w:t>
      </w:r>
      <w:r>
        <w:rPr>
          <w:rFonts w:ascii="Arial" w:hAnsi="Arial" w:cs="Arial"/>
          <w:sz w:val="16"/>
        </w:rPr>
        <w:t xml:space="preserve"> </w:t>
      </w:r>
      <w:r w:rsidR="00616FBD">
        <w:rPr>
          <w:rFonts w:ascii="Arial" w:hAnsi="Arial" w:cs="Arial"/>
          <w:sz w:val="16"/>
        </w:rPr>
        <w:t>01</w:t>
      </w:r>
      <w:r>
        <w:rPr>
          <w:rFonts w:ascii="Arial" w:hAnsi="Arial" w:cs="Arial"/>
          <w:sz w:val="16"/>
        </w:rPr>
        <w:t xml:space="preserve"> Jihlava, Česká republika</w:t>
      </w:r>
    </w:p>
    <w:p w14:paraId="59F9FC86" w14:textId="77777777" w:rsidR="00987FF4" w:rsidRDefault="000A2C46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</w:t>
      </w:r>
      <w:r w:rsidR="00987FF4">
        <w:rPr>
          <w:sz w:val="16"/>
          <w:szCs w:val="16"/>
        </w:rPr>
        <w:t>819</w:t>
      </w:r>
      <w:r>
        <w:rPr>
          <w:sz w:val="16"/>
          <w:szCs w:val="16"/>
        </w:rPr>
        <w:t>, e-mail: posta@kr-vysocina.cz</w:t>
      </w:r>
    </w:p>
    <w:p w14:paraId="665998DD" w14:textId="77777777" w:rsidR="00987FF4" w:rsidRPr="00377FD8" w:rsidRDefault="00987FF4" w:rsidP="00987FF4"/>
    <w:p w14:paraId="164A3D9D" w14:textId="77777777" w:rsidR="00987FF4" w:rsidRPr="00377FD8" w:rsidRDefault="00987FF4" w:rsidP="00987FF4"/>
    <w:p w14:paraId="392A7605" w14:textId="77777777" w:rsidR="00987FF4" w:rsidRPr="00377FD8" w:rsidRDefault="00987FF4" w:rsidP="00987FF4"/>
    <w:p w14:paraId="2CFE6A52" w14:textId="77777777" w:rsidR="000A2C46" w:rsidRPr="00377FD8" w:rsidRDefault="000A2C46" w:rsidP="00987FF4">
      <w:pPr>
        <w:jc w:val="center"/>
      </w:pPr>
    </w:p>
    <w:p w14:paraId="374190B9" w14:textId="77777777" w:rsidR="0087417E" w:rsidRPr="00377FD8" w:rsidRDefault="00000000" w:rsidP="008D7FD4">
      <w:pPr>
        <w:spacing w:after="480"/>
        <w:rPr>
          <w:rFonts w:ascii="Arial" w:hAnsi="Arial" w:cs="Arial"/>
          <w:sz w:val="16"/>
        </w:rPr>
      </w:pPr>
      <w:r w:rsidRPr="00377FD8">
        <w:rPr>
          <w:noProof/>
        </w:rPr>
        <w:pict w14:anchorId="6F9E99CE"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75.2pt;margin-top:144.1pt;width:129.45pt;height:74.2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14:paraId="19D13DD1" w14:textId="77777777" w:rsidR="00F12693" w:rsidRPr="00377FD8" w:rsidRDefault="00F12693" w:rsidP="00F12693">
                  <w:pPr>
                    <w:pStyle w:val="KRUTEXTODSTAVCE"/>
                    <w:spacing w:line="240" w:lineRule="auto"/>
                    <w:rPr>
                      <w:highlight w:val="black"/>
                    </w:rPr>
                  </w:pPr>
                  <w:r w:rsidRPr="00377FD8">
                    <w:rPr>
                      <w:highlight w:val="black"/>
                    </w:rPr>
                    <w:t xml:space="preserve">SPIRIT2018, </w:t>
                  </w:r>
                  <w:proofErr w:type="spellStart"/>
                  <w:r w:rsidRPr="00377FD8">
                    <w:rPr>
                      <w:highlight w:val="black"/>
                    </w:rPr>
                    <w:t>z.s</w:t>
                  </w:r>
                  <w:proofErr w:type="spellEnd"/>
                  <w:r w:rsidRPr="00377FD8">
                    <w:rPr>
                      <w:highlight w:val="black"/>
                    </w:rPr>
                    <w:t>.</w:t>
                  </w:r>
                </w:p>
                <w:p w14:paraId="0B3D324D" w14:textId="77777777" w:rsidR="00F12693" w:rsidRPr="00377FD8" w:rsidRDefault="00F12693" w:rsidP="00F12693">
                  <w:pPr>
                    <w:pStyle w:val="KRUTEXTODSTAVCE"/>
                    <w:spacing w:line="240" w:lineRule="auto"/>
                    <w:rPr>
                      <w:highlight w:val="black"/>
                    </w:rPr>
                  </w:pPr>
                  <w:r w:rsidRPr="00377FD8">
                    <w:rPr>
                      <w:highlight w:val="black"/>
                    </w:rPr>
                    <w:t xml:space="preserve">náměstí F. L. </w:t>
                  </w:r>
                  <w:proofErr w:type="spellStart"/>
                  <w:r w:rsidRPr="00377FD8">
                    <w:rPr>
                      <w:highlight w:val="black"/>
                    </w:rPr>
                    <w:t>Věka</w:t>
                  </w:r>
                  <w:proofErr w:type="spellEnd"/>
                  <w:r w:rsidRPr="00377FD8">
                    <w:rPr>
                      <w:highlight w:val="black"/>
                    </w:rPr>
                    <w:t xml:space="preserve"> 28</w:t>
                  </w:r>
                </w:p>
                <w:p w14:paraId="45BF705D" w14:textId="77777777" w:rsidR="00F12693" w:rsidRPr="00377FD8" w:rsidRDefault="00F12693" w:rsidP="00F12693">
                  <w:pPr>
                    <w:pStyle w:val="KRUTEXTODSTAVCE"/>
                    <w:spacing w:line="240" w:lineRule="auto"/>
                    <w:rPr>
                      <w:highlight w:val="black"/>
                    </w:rPr>
                  </w:pPr>
                  <w:r w:rsidRPr="00377FD8">
                    <w:rPr>
                      <w:highlight w:val="black"/>
                    </w:rPr>
                    <w:t>Dobruška</w:t>
                  </w:r>
                </w:p>
                <w:p w14:paraId="5C46890F" w14:textId="77777777" w:rsidR="00F12693" w:rsidRDefault="00F12693" w:rsidP="00F12693">
                  <w:pPr>
                    <w:pStyle w:val="KRUTEXTODSTAVCE"/>
                    <w:spacing w:line="240" w:lineRule="auto"/>
                  </w:pPr>
                  <w:r w:rsidRPr="00377FD8">
                    <w:rPr>
                      <w:highlight w:val="black"/>
                    </w:rPr>
                    <w:t>518 01</w:t>
                  </w:r>
                </w:p>
                <w:p w14:paraId="1904E629" w14:textId="77777777" w:rsidR="0087417E" w:rsidRDefault="0087417E">
                  <w:pPr>
                    <w:pStyle w:val="KRUTEXTODSTAVCE"/>
                    <w:spacing w:line="240" w:lineRule="auto"/>
                  </w:pP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47BF9C29" w14:textId="77777777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6959E73D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39090DCA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2B62D72D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09E59631" w14:textId="77777777" w:rsidR="0087417E" w:rsidRDefault="0015018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0C6A0C29" w14:textId="77777777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1CD699E1" w14:textId="3D0BB56D" w:rsidR="0087417E" w:rsidRDefault="005F6159">
            <w:pPr>
              <w:pStyle w:val="KRUODVOLUDAJETAB"/>
            </w:pPr>
            <w:r>
              <w:t>05.03.2026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6FD9FD10" w14:textId="0BE048A6" w:rsidR="0087417E" w:rsidRPr="005F6159" w:rsidRDefault="00F12693" w:rsidP="008C2504">
            <w:pPr>
              <w:pStyle w:val="KRUODVOLUDAJETAB"/>
              <w:rPr>
                <w:szCs w:val="18"/>
              </w:rPr>
            </w:pPr>
            <w:r w:rsidRPr="005F6159">
              <w:rPr>
                <w:szCs w:val="18"/>
                <w:lang w:eastAsia="en-US"/>
              </w:rPr>
              <w:t xml:space="preserve">KUJI </w:t>
            </w:r>
            <w:r w:rsidR="005F6159" w:rsidRPr="002A0450">
              <w:rPr>
                <w:szCs w:val="18"/>
                <w:lang w:eastAsia="en-US"/>
              </w:rPr>
              <w:t>21536</w:t>
            </w:r>
            <w:r w:rsidR="008C2504" w:rsidRPr="002A0450">
              <w:rPr>
                <w:szCs w:val="18"/>
                <w:lang w:eastAsia="en-US"/>
              </w:rPr>
              <w:t>/202</w:t>
            </w:r>
            <w:r w:rsidR="005F6159" w:rsidRPr="002A0450">
              <w:rPr>
                <w:szCs w:val="18"/>
                <w:lang w:eastAsia="en-US"/>
              </w:rPr>
              <w:t>6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18CE5516" w14:textId="77777777" w:rsidR="0087417E" w:rsidRPr="001D54FF" w:rsidRDefault="00F12693">
            <w:pPr>
              <w:pStyle w:val="KRUODVOLUDAJETAB"/>
              <w:rPr>
                <w:szCs w:val="18"/>
              </w:rPr>
            </w:pPr>
            <w:r w:rsidRPr="001D54FF">
              <w:rPr>
                <w:szCs w:val="18"/>
              </w:rPr>
              <w:t>Mgr. Eva Šromová /564602839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3EA2F3A6" w14:textId="5B912C5B" w:rsidR="0087417E" w:rsidRPr="002A0450" w:rsidRDefault="00EF05A9">
            <w:pPr>
              <w:pStyle w:val="KRUODVOLUDAJETAB"/>
            </w:pPr>
            <w:r w:rsidRPr="002A0450">
              <w:rPr>
                <w:szCs w:val="18"/>
              </w:rPr>
              <w:t>1</w:t>
            </w:r>
            <w:r w:rsidR="002A0450" w:rsidRPr="002A0450">
              <w:rPr>
                <w:szCs w:val="18"/>
              </w:rPr>
              <w:t>7</w:t>
            </w:r>
            <w:r w:rsidR="00F12693" w:rsidRPr="002A0450">
              <w:rPr>
                <w:szCs w:val="18"/>
              </w:rPr>
              <w:t xml:space="preserve">. </w:t>
            </w:r>
            <w:r w:rsidR="005F6159" w:rsidRPr="002A0450">
              <w:rPr>
                <w:szCs w:val="18"/>
              </w:rPr>
              <w:t>března</w:t>
            </w:r>
            <w:r w:rsidR="00F12693" w:rsidRPr="002A0450">
              <w:rPr>
                <w:szCs w:val="18"/>
              </w:rPr>
              <w:t xml:space="preserve"> 2025</w:t>
            </w:r>
          </w:p>
        </w:tc>
      </w:tr>
    </w:tbl>
    <w:p w14:paraId="5B61471A" w14:textId="77777777" w:rsidR="0087417E" w:rsidRDefault="0087417E">
      <w:pPr>
        <w:pStyle w:val="KRUTEXTODSTAVCE"/>
      </w:pPr>
    </w:p>
    <w:p w14:paraId="3DF191DA" w14:textId="77777777" w:rsidR="00FF0E94" w:rsidRDefault="00FF0E94">
      <w:pPr>
        <w:pStyle w:val="KRUTEXTODSTAVCE"/>
      </w:pPr>
    </w:p>
    <w:p w14:paraId="77753720" w14:textId="77777777" w:rsidR="00FF0E94" w:rsidRDefault="00FF0E94">
      <w:pPr>
        <w:pStyle w:val="KRUTEXTODSTAVCE"/>
      </w:pPr>
    </w:p>
    <w:p w14:paraId="66D0CC25" w14:textId="77777777" w:rsidR="00F12693" w:rsidRPr="009A7489" w:rsidRDefault="00F12693" w:rsidP="009A7489">
      <w:pPr>
        <w:jc w:val="both"/>
        <w:rPr>
          <w:rFonts w:ascii="Arial" w:hAnsi="Arial" w:cs="Arial"/>
          <w:sz w:val="22"/>
          <w:szCs w:val="22"/>
        </w:rPr>
      </w:pPr>
      <w:r w:rsidRPr="009A7489">
        <w:rPr>
          <w:rFonts w:ascii="Arial" w:hAnsi="Arial" w:cs="Arial"/>
          <w:sz w:val="22"/>
          <w:szCs w:val="22"/>
        </w:rPr>
        <w:t>Na základě Vaší žádosti ve smyslu zákona č. 106/1999 Sb., o svobodném přístupu k</w:t>
      </w:r>
      <w:r w:rsidR="007F6719" w:rsidRPr="009A7489">
        <w:rPr>
          <w:rFonts w:ascii="Arial" w:hAnsi="Arial" w:cs="Arial"/>
          <w:sz w:val="22"/>
          <w:szCs w:val="22"/>
        </w:rPr>
        <w:t> </w:t>
      </w:r>
      <w:r w:rsidRPr="009A7489">
        <w:rPr>
          <w:rFonts w:ascii="Arial" w:hAnsi="Arial" w:cs="Arial"/>
          <w:sz w:val="22"/>
          <w:szCs w:val="22"/>
        </w:rPr>
        <w:t>informacím</w:t>
      </w:r>
      <w:r w:rsidR="007F6719" w:rsidRPr="009A7489">
        <w:rPr>
          <w:rFonts w:ascii="Arial" w:hAnsi="Arial" w:cs="Arial"/>
          <w:sz w:val="22"/>
          <w:szCs w:val="22"/>
        </w:rPr>
        <w:t>,</w:t>
      </w:r>
      <w:r w:rsidRPr="009A7489">
        <w:rPr>
          <w:rFonts w:ascii="Arial" w:hAnsi="Arial" w:cs="Arial"/>
          <w:sz w:val="22"/>
          <w:szCs w:val="22"/>
        </w:rPr>
        <w:t xml:space="preserve"> Vám zasíláme požadované informace.</w:t>
      </w:r>
    </w:p>
    <w:p w14:paraId="40E70FFB" w14:textId="77777777" w:rsidR="005F6159" w:rsidRPr="009A7489" w:rsidRDefault="005F6159" w:rsidP="009A7489">
      <w:pPr>
        <w:jc w:val="both"/>
        <w:rPr>
          <w:rFonts w:ascii="Arial" w:hAnsi="Arial" w:cs="Arial"/>
          <w:sz w:val="22"/>
          <w:szCs w:val="22"/>
        </w:rPr>
      </w:pPr>
    </w:p>
    <w:p w14:paraId="58A3DD1C" w14:textId="77777777" w:rsidR="005F6159" w:rsidRPr="009A7489" w:rsidRDefault="005F6159" w:rsidP="009A7489">
      <w:pPr>
        <w:jc w:val="both"/>
        <w:rPr>
          <w:rFonts w:ascii="Arial" w:hAnsi="Arial" w:cs="Arial"/>
          <w:sz w:val="22"/>
          <w:szCs w:val="22"/>
        </w:rPr>
      </w:pPr>
    </w:p>
    <w:p w14:paraId="21664F9E" w14:textId="77777777" w:rsidR="005F6159" w:rsidRPr="009A7489" w:rsidRDefault="005F6159" w:rsidP="009A7489">
      <w:pPr>
        <w:jc w:val="both"/>
        <w:rPr>
          <w:rFonts w:ascii="Arial" w:hAnsi="Arial" w:cs="Arial"/>
          <w:sz w:val="22"/>
          <w:szCs w:val="22"/>
        </w:rPr>
      </w:pPr>
    </w:p>
    <w:p w14:paraId="6D092F12" w14:textId="428F178F" w:rsidR="005F6159" w:rsidRPr="009A7489" w:rsidRDefault="005F6159" w:rsidP="009A748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Kolik bylo ve vašem kraji za období od 1.1. 2025 do 31.12.2025 nově umístěných dětí s nařízenou ústavní výchovou pro výkon ÚV? </w:t>
      </w:r>
    </w:p>
    <w:p w14:paraId="5E080A14" w14:textId="469E12D2" w:rsidR="005F6159" w:rsidRPr="009A7489" w:rsidRDefault="005F6159" w:rsidP="009A7489">
      <w:pPr>
        <w:jc w:val="both"/>
        <w:rPr>
          <w:rFonts w:ascii="Arial" w:hAnsi="Arial" w:cs="Arial"/>
          <w:sz w:val="22"/>
          <w:szCs w:val="22"/>
        </w:rPr>
      </w:pPr>
      <w:r w:rsidRPr="009A7489">
        <w:rPr>
          <w:rFonts w:ascii="Arial" w:hAnsi="Arial" w:cs="Arial"/>
          <w:sz w:val="22"/>
          <w:szCs w:val="22"/>
        </w:rPr>
        <w:t>Do ústavní výchovy v rámci ČR přišlo 17 dětí.</w:t>
      </w:r>
    </w:p>
    <w:p w14:paraId="31090845" w14:textId="77777777" w:rsidR="005F6159" w:rsidRPr="009A7489" w:rsidRDefault="005F6159" w:rsidP="009A7489">
      <w:pPr>
        <w:ind w:left="42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4512BAB" w14:textId="31CCC28B" w:rsidR="005F6159" w:rsidRPr="009A7489" w:rsidRDefault="005F6159" w:rsidP="009A748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Kolik bylo ve vašem kraji za období od 1.1. 2025 do 31.12.2025 nově umístěných dětí s uloženou OV v zařízení pro výkon OV? </w:t>
      </w:r>
    </w:p>
    <w:p w14:paraId="34017DFA" w14:textId="35BFE77F" w:rsidR="005F6159" w:rsidRPr="009A7489" w:rsidRDefault="005F6159" w:rsidP="009A7489">
      <w:pPr>
        <w:jc w:val="both"/>
        <w:rPr>
          <w:rFonts w:ascii="Arial" w:hAnsi="Arial" w:cs="Arial"/>
          <w:sz w:val="22"/>
          <w:szCs w:val="22"/>
        </w:rPr>
      </w:pPr>
      <w:r w:rsidRPr="009A7489">
        <w:rPr>
          <w:rFonts w:ascii="Arial" w:hAnsi="Arial" w:cs="Arial"/>
          <w:sz w:val="22"/>
          <w:szCs w:val="22"/>
        </w:rPr>
        <w:t>Ochrannou výchovu nově získalo celkem 6 dětí z našeho kraje.</w:t>
      </w:r>
    </w:p>
    <w:p w14:paraId="00A1549E" w14:textId="77777777" w:rsidR="005F6159" w:rsidRPr="009A7489" w:rsidRDefault="005F6159" w:rsidP="009A7489">
      <w:pPr>
        <w:ind w:left="42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799AE23" w14:textId="4E6B9B51" w:rsidR="005F6159" w:rsidRPr="009A7489" w:rsidRDefault="005F6159" w:rsidP="009A748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Kolik bylo za rok 2025 ve vašem kraji nově zařazeno přechodných pěstounů do evidence přechodných pěstounů? (Prosíme, uveďte, zda se jedná o žadatele jednotlivce nebo </w:t>
      </w:r>
      <w:proofErr w:type="gramStart"/>
      <w:r w:rsidRPr="009A7489">
        <w:rPr>
          <w:rFonts w:ascii="Arial" w:hAnsi="Arial" w:cs="Arial"/>
          <w:b/>
          <w:bCs/>
          <w:i/>
          <w:iCs/>
          <w:sz w:val="22"/>
          <w:szCs w:val="22"/>
        </w:rPr>
        <w:t>páry - domníváme</w:t>
      </w:r>
      <w:proofErr w:type="gramEnd"/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 se, že nepřesné uvádění způsobuje statistickou chybu). </w:t>
      </w:r>
    </w:p>
    <w:p w14:paraId="663FB883" w14:textId="54B31807" w:rsidR="003F0A69" w:rsidRPr="009A7489" w:rsidRDefault="003F0A69" w:rsidP="009A7489">
      <w:pPr>
        <w:pStyle w:val="Style2"/>
        <w:tabs>
          <w:tab w:val="left" w:pos="382"/>
        </w:tabs>
        <w:jc w:val="both"/>
        <w:rPr>
          <w:rFonts w:ascii="Arial" w:hAnsi="Arial" w:cs="Arial"/>
          <w:sz w:val="22"/>
          <w:szCs w:val="22"/>
        </w:rPr>
      </w:pPr>
      <w:r w:rsidRPr="009A7489">
        <w:rPr>
          <w:rStyle w:val="CharStyle3"/>
          <w:rFonts w:ascii="Arial" w:hAnsi="Arial" w:cs="Arial"/>
          <w:sz w:val="22"/>
          <w:szCs w:val="22"/>
        </w:rPr>
        <w:t xml:space="preserve">Za rok 2025 byly nově zařazeny: 4 </w:t>
      </w:r>
      <w:proofErr w:type="spellStart"/>
      <w:r w:rsidRPr="009A7489">
        <w:rPr>
          <w:rStyle w:val="CharStyle3"/>
          <w:rFonts w:ascii="Arial" w:hAnsi="Arial" w:cs="Arial"/>
          <w:sz w:val="22"/>
          <w:szCs w:val="22"/>
        </w:rPr>
        <w:t>manž</w:t>
      </w:r>
      <w:proofErr w:type="spellEnd"/>
      <w:r w:rsidRPr="009A7489">
        <w:rPr>
          <w:rStyle w:val="CharStyle3"/>
          <w:rFonts w:ascii="Arial" w:hAnsi="Arial" w:cs="Arial"/>
          <w:sz w:val="22"/>
          <w:szCs w:val="22"/>
        </w:rPr>
        <w:t xml:space="preserve">. páry PPPD, 5 pěstounek na přechodnou dobu, které pečují společně s partnerem či manželem a 2 pěstounky </w:t>
      </w:r>
      <w:proofErr w:type="spellStart"/>
      <w:r w:rsidRPr="009A7489">
        <w:rPr>
          <w:rStyle w:val="CharStyle3"/>
          <w:rFonts w:ascii="Arial" w:hAnsi="Arial" w:cs="Arial"/>
          <w:sz w:val="22"/>
          <w:szCs w:val="22"/>
        </w:rPr>
        <w:t>samožadat</w:t>
      </w:r>
      <w:r w:rsidR="00CE4A97" w:rsidRPr="009A7489">
        <w:rPr>
          <w:rStyle w:val="CharStyle3"/>
          <w:rFonts w:ascii="Arial" w:hAnsi="Arial" w:cs="Arial"/>
          <w:sz w:val="22"/>
          <w:szCs w:val="22"/>
        </w:rPr>
        <w:t>e</w:t>
      </w:r>
      <w:r w:rsidRPr="009A7489">
        <w:rPr>
          <w:rStyle w:val="CharStyle3"/>
          <w:rFonts w:ascii="Arial" w:hAnsi="Arial" w:cs="Arial"/>
          <w:sz w:val="22"/>
          <w:szCs w:val="22"/>
        </w:rPr>
        <w:t>lky</w:t>
      </w:r>
      <w:proofErr w:type="spellEnd"/>
      <w:r w:rsidRPr="009A7489">
        <w:rPr>
          <w:rStyle w:val="CharStyle3"/>
          <w:rFonts w:ascii="Arial" w:hAnsi="Arial" w:cs="Arial"/>
          <w:sz w:val="22"/>
          <w:szCs w:val="22"/>
        </w:rPr>
        <w:t xml:space="preserve"> – celkem tedy 15 nově zařazených osob, které mohou vykonávat PPPD.</w:t>
      </w:r>
    </w:p>
    <w:p w14:paraId="1DBA3874" w14:textId="68A881B2" w:rsidR="005F6159" w:rsidRPr="009A7489" w:rsidRDefault="005F6159" w:rsidP="009A748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Kolik bylo za rok 2025 ve vašem kraji nově zařazeno žadatelů o zprostředkovanou pěstounskou péči? (Prosíme, uveďte, zda se jedná o žadatele jednotlivce nebo </w:t>
      </w:r>
      <w:proofErr w:type="gramStart"/>
      <w:r w:rsidRPr="009A7489">
        <w:rPr>
          <w:rFonts w:ascii="Arial" w:hAnsi="Arial" w:cs="Arial"/>
          <w:b/>
          <w:bCs/>
          <w:i/>
          <w:iCs/>
          <w:sz w:val="22"/>
          <w:szCs w:val="22"/>
        </w:rPr>
        <w:t>páry - domníváme</w:t>
      </w:r>
      <w:proofErr w:type="gramEnd"/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 se, že nepřesné uvádění způsobuje statistickou chybu). </w:t>
      </w:r>
    </w:p>
    <w:p w14:paraId="5634AB0D" w14:textId="77777777" w:rsidR="00192268" w:rsidRPr="009A7489" w:rsidRDefault="00192268" w:rsidP="009A7489">
      <w:pPr>
        <w:pStyle w:val="Normln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A7489">
        <w:rPr>
          <w:rFonts w:ascii="Arial" w:hAnsi="Arial" w:cs="Arial"/>
          <w:sz w:val="22"/>
          <w:szCs w:val="22"/>
        </w:rPr>
        <w:t>V roce 2025 krajský úřad vyhověl celkem 9 žádostem o zprostředkování pěstounské péče. Ve 4 případech se jednalo o žádost páru. V 5 případech to byla žádost jednotlivce. Z tohoto počtu (5) se ve 2 případech jednalo o žádost jednotlivce, který žije ve společné domácnosti s manželem/partnerem.</w:t>
      </w:r>
    </w:p>
    <w:p w14:paraId="466466E4" w14:textId="77777777" w:rsidR="00192268" w:rsidRPr="009A7489" w:rsidRDefault="00192268" w:rsidP="009A7489">
      <w:pPr>
        <w:ind w:left="42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3848B24" w14:textId="77777777" w:rsidR="005F6159" w:rsidRPr="009A7489" w:rsidRDefault="005F6159" w:rsidP="009A7489">
      <w:pPr>
        <w:pStyle w:val="Odstavecseseznamem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50E1272B" w14:textId="77777777" w:rsidR="005F6159" w:rsidRPr="009A7489" w:rsidRDefault="005F6159" w:rsidP="009A7489">
      <w:pPr>
        <w:ind w:left="42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0C14756A" w14:textId="5584B062" w:rsidR="005F6159" w:rsidRPr="009A7489" w:rsidRDefault="005F6159" w:rsidP="009A748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Kolik bylo za rok 2025 ve vašem kraji nově zařazeno žadatelů o adopci? (Prosíme, uveďte, zda se jedná o žadatele jednotlivce nebo </w:t>
      </w:r>
      <w:proofErr w:type="gramStart"/>
      <w:r w:rsidRPr="009A7489">
        <w:rPr>
          <w:rFonts w:ascii="Arial" w:hAnsi="Arial" w:cs="Arial"/>
          <w:b/>
          <w:bCs/>
          <w:i/>
          <w:iCs/>
          <w:sz w:val="22"/>
          <w:szCs w:val="22"/>
        </w:rPr>
        <w:t>páry - domníváme</w:t>
      </w:r>
      <w:proofErr w:type="gramEnd"/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 se, že nepřesné uvádění způsobuje statistickou chybu). </w:t>
      </w:r>
    </w:p>
    <w:p w14:paraId="50718A66" w14:textId="4CFB2EDA" w:rsidR="00192268" w:rsidRPr="009A7489" w:rsidRDefault="00192268" w:rsidP="009A7489">
      <w:pPr>
        <w:pStyle w:val="Normln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A7489">
        <w:rPr>
          <w:rFonts w:ascii="Arial" w:hAnsi="Arial" w:cs="Arial"/>
          <w:sz w:val="22"/>
          <w:szCs w:val="22"/>
        </w:rPr>
        <w:t>V roce 2025 bylo vyhověl krajský úřad celkem 10 žádostem o zprostředkování osvojení.  V 8 případech se jednalo o žádost páru. Ve 2 případech to byla žádost jednotlivce, z čehož v jednom případě se jednalo o žádost jednotlivce žijícího ve společné domácnostem s partnerem</w:t>
      </w:r>
    </w:p>
    <w:p w14:paraId="17FCBA53" w14:textId="77777777" w:rsidR="005F6159" w:rsidRPr="009A7489" w:rsidRDefault="005F6159" w:rsidP="009A7489">
      <w:pPr>
        <w:ind w:left="42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066AAF64" w14:textId="45D75250" w:rsidR="00BF5BCF" w:rsidRPr="009A7489" w:rsidRDefault="005F6159" w:rsidP="009A748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Kolik bylo za rok 2025 ve vašem kraji předáno dětí do zprostředkované pěstounské </w:t>
      </w:r>
      <w:r w:rsidR="00BF5BCF"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  </w:t>
      </w: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>péče?</w:t>
      </w:r>
    </w:p>
    <w:p w14:paraId="4D84E52D" w14:textId="77777777" w:rsidR="00BF5BCF" w:rsidRPr="009A7489" w:rsidRDefault="00BF5BCF" w:rsidP="009A7489">
      <w:pPr>
        <w:jc w:val="both"/>
        <w:rPr>
          <w:rFonts w:ascii="Arial" w:hAnsi="Arial" w:cs="Arial"/>
          <w:sz w:val="22"/>
          <w:szCs w:val="22"/>
        </w:rPr>
      </w:pPr>
      <w:r w:rsidRPr="009A7489">
        <w:rPr>
          <w:rFonts w:ascii="Arial" w:hAnsi="Arial" w:cs="Arial"/>
          <w:sz w:val="22"/>
          <w:szCs w:val="22"/>
        </w:rPr>
        <w:t>Celkem 5.</w:t>
      </w:r>
    </w:p>
    <w:p w14:paraId="07E90AA0" w14:textId="11BE530D" w:rsidR="005F6159" w:rsidRPr="009A7489" w:rsidRDefault="005F6159" w:rsidP="009A7489">
      <w:pPr>
        <w:ind w:left="42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</w:p>
    <w:p w14:paraId="12494890" w14:textId="3E82568F" w:rsidR="005F6159" w:rsidRPr="009A7489" w:rsidRDefault="005F6159" w:rsidP="009A748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Evidujete přesuny dětí v ústavní </w:t>
      </w:r>
      <w:proofErr w:type="gramStart"/>
      <w:r w:rsidRPr="009A7489">
        <w:rPr>
          <w:rFonts w:ascii="Arial" w:hAnsi="Arial" w:cs="Arial"/>
          <w:b/>
          <w:bCs/>
          <w:i/>
          <w:iCs/>
          <w:sz w:val="22"/>
          <w:szCs w:val="22"/>
        </w:rPr>
        <w:t>péči - do</w:t>
      </w:r>
      <w:proofErr w:type="gramEnd"/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 jiného DD, do jiné formy ústavní výchovy, domů, k pěstounům…? Můžeme tyto informace někde najít? </w:t>
      </w:r>
    </w:p>
    <w:p w14:paraId="2EA9ADEE" w14:textId="2570BD3E" w:rsidR="00BF5BCF" w:rsidRPr="009A7489" w:rsidRDefault="00BF5BCF" w:rsidP="009A7489">
      <w:pPr>
        <w:jc w:val="both"/>
        <w:rPr>
          <w:rFonts w:ascii="Arial" w:hAnsi="Arial" w:cs="Arial"/>
          <w:sz w:val="22"/>
          <w:szCs w:val="22"/>
        </w:rPr>
      </w:pPr>
      <w:r w:rsidRPr="009A7489">
        <w:rPr>
          <w:rFonts w:ascii="Arial" w:hAnsi="Arial" w:cs="Arial"/>
          <w:sz w:val="22"/>
          <w:szCs w:val="22"/>
        </w:rPr>
        <w:t>Tyto informace jsou součástí spisu dítěte na krajském úřadu do doby jeho uzavření a předání do archívu. Počty změn statisticky nesčítáme. Informace o dětech evidují také městské úřady.</w:t>
      </w:r>
    </w:p>
    <w:p w14:paraId="75FD10EF" w14:textId="77777777" w:rsidR="005F6159" w:rsidRPr="009A7489" w:rsidRDefault="005F6159" w:rsidP="009A748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07164C7" w14:textId="44B74201" w:rsidR="005F6159" w:rsidRPr="009A7489" w:rsidRDefault="005F6159" w:rsidP="009A748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Kolika lůžky ve </w:t>
      </w:r>
      <w:proofErr w:type="spellStart"/>
      <w:r w:rsidRPr="009A7489">
        <w:rPr>
          <w:rFonts w:ascii="Arial" w:hAnsi="Arial" w:cs="Arial"/>
          <w:b/>
          <w:bCs/>
          <w:i/>
          <w:iCs/>
          <w:sz w:val="22"/>
          <w:szCs w:val="22"/>
        </w:rPr>
        <w:t>ZDVOPech</w:t>
      </w:r>
      <w:proofErr w:type="spellEnd"/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 kraj k 31. 12. 2025 disponoval? </w:t>
      </w:r>
    </w:p>
    <w:p w14:paraId="5C410059" w14:textId="5A844D66" w:rsidR="00BF5BCF" w:rsidRPr="009A7489" w:rsidRDefault="00BF5BCF" w:rsidP="009A7489">
      <w:pPr>
        <w:jc w:val="both"/>
        <w:rPr>
          <w:rFonts w:ascii="Arial" w:hAnsi="Arial" w:cs="Arial"/>
          <w:sz w:val="22"/>
          <w:szCs w:val="22"/>
        </w:rPr>
      </w:pPr>
      <w:r w:rsidRPr="009A7489">
        <w:rPr>
          <w:rFonts w:ascii="Arial" w:hAnsi="Arial" w:cs="Arial"/>
          <w:sz w:val="22"/>
          <w:szCs w:val="22"/>
        </w:rPr>
        <w:t>34</w:t>
      </w:r>
    </w:p>
    <w:p w14:paraId="23657A76" w14:textId="77777777" w:rsidR="005F6159" w:rsidRPr="009A7489" w:rsidRDefault="005F6159" w:rsidP="009A748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95BFD3E" w14:textId="190F17C8" w:rsidR="00F72E82" w:rsidRPr="009A7489" w:rsidRDefault="005F6159" w:rsidP="009A748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>Kolik dětí bylo ve vašem kraji umístěno 31. 12. 2025 v PPPD?</w:t>
      </w:r>
    </w:p>
    <w:p w14:paraId="7310087A" w14:textId="77777777" w:rsidR="00F72E82" w:rsidRPr="009A7489" w:rsidRDefault="00F72E82" w:rsidP="009A7489">
      <w:pPr>
        <w:pStyle w:val="Style2"/>
        <w:tabs>
          <w:tab w:val="left" w:pos="382"/>
        </w:tabs>
        <w:spacing w:after="0"/>
        <w:jc w:val="both"/>
        <w:rPr>
          <w:rStyle w:val="CharStyle3"/>
          <w:rFonts w:ascii="Arial" w:hAnsi="Arial" w:cs="Arial"/>
          <w:sz w:val="22"/>
          <w:szCs w:val="22"/>
        </w:rPr>
      </w:pPr>
      <w:r w:rsidRPr="009A7489">
        <w:rPr>
          <w:rStyle w:val="CharStyle3"/>
          <w:rFonts w:ascii="Arial" w:hAnsi="Arial" w:cs="Arial"/>
          <w:sz w:val="22"/>
          <w:szCs w:val="22"/>
        </w:rPr>
        <w:t xml:space="preserve">Předpokládám, že otázkou není myšleno, kolik dětí bylo umístěno do PPPD pouze během posledního kalendářního dne loňského roku, tedy 31. 12. 2025, ale zajímá Vás počet dětí, které byly v našem kraji umístěny v PPPD v průběhu celého roku 2025. Pokud jde o děti evidované naším </w:t>
      </w:r>
      <w:proofErr w:type="spellStart"/>
      <w:r w:rsidRPr="009A7489">
        <w:rPr>
          <w:rStyle w:val="CharStyle3"/>
          <w:rFonts w:ascii="Arial" w:hAnsi="Arial" w:cs="Arial"/>
          <w:sz w:val="22"/>
          <w:szCs w:val="22"/>
        </w:rPr>
        <w:t>KrÚ</w:t>
      </w:r>
      <w:proofErr w:type="spellEnd"/>
      <w:r w:rsidRPr="009A7489">
        <w:rPr>
          <w:rStyle w:val="CharStyle3"/>
          <w:rFonts w:ascii="Arial" w:hAnsi="Arial" w:cs="Arial"/>
          <w:sz w:val="22"/>
          <w:szCs w:val="22"/>
        </w:rPr>
        <w:t xml:space="preserve"> a umístěné v PPPD v Kraji Vysočina – bylo to celkem 37 dětí; dále dětí evidovaných jiným krajským úřadem, které byly během roku 2025 umístěny v PPPD rodinách v našem kraji bylo celkem 38 a 5 našich dětí (evidovaných naším </w:t>
      </w:r>
      <w:proofErr w:type="spellStart"/>
      <w:r w:rsidRPr="009A7489">
        <w:rPr>
          <w:rStyle w:val="CharStyle3"/>
          <w:rFonts w:ascii="Arial" w:hAnsi="Arial" w:cs="Arial"/>
          <w:sz w:val="22"/>
          <w:szCs w:val="22"/>
        </w:rPr>
        <w:t>KrÚ</w:t>
      </w:r>
      <w:proofErr w:type="spellEnd"/>
      <w:r w:rsidRPr="009A7489">
        <w:rPr>
          <w:rStyle w:val="CharStyle3"/>
          <w:rFonts w:ascii="Arial" w:hAnsi="Arial" w:cs="Arial"/>
          <w:sz w:val="22"/>
          <w:szCs w:val="22"/>
        </w:rPr>
        <w:t xml:space="preserve"> dle jejich trvalého bydliště v našem kraji) pobývalo během roku 2025 v PPPD v jiných krajích. Celkem tedy bylo v PPPD v našem kraji umístěno 75 dětí a 5 dětí evidovaných dle trvalého bydliště v Kraji Vysočina bylo svěřeno v PPPD v jiných krajích. </w:t>
      </w:r>
    </w:p>
    <w:p w14:paraId="3933DD11" w14:textId="66753415" w:rsidR="005F6159" w:rsidRPr="009A7489" w:rsidRDefault="005F6159" w:rsidP="009A7489">
      <w:pPr>
        <w:ind w:left="42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</w:p>
    <w:p w14:paraId="36E0DDF0" w14:textId="77777777" w:rsidR="005F6159" w:rsidRPr="009A7489" w:rsidRDefault="005F6159" w:rsidP="009A748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15B4A68D" w14:textId="3022ACD0" w:rsidR="005F6159" w:rsidRPr="009A7489" w:rsidRDefault="005F6159" w:rsidP="009A748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Kolik dětí bylo ve vašem kraji umístěno k 31. 12. 2025 ve </w:t>
      </w:r>
      <w:proofErr w:type="spellStart"/>
      <w:r w:rsidRPr="009A7489">
        <w:rPr>
          <w:rFonts w:ascii="Arial" w:hAnsi="Arial" w:cs="Arial"/>
          <w:b/>
          <w:bCs/>
          <w:i/>
          <w:iCs/>
          <w:sz w:val="22"/>
          <w:szCs w:val="22"/>
        </w:rPr>
        <w:t>ZDVOPech</w:t>
      </w:r>
      <w:proofErr w:type="spellEnd"/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? </w:t>
      </w:r>
    </w:p>
    <w:p w14:paraId="1FD08679" w14:textId="5C3B9BD6" w:rsidR="00BF5BCF" w:rsidRPr="009A7489" w:rsidRDefault="00BF5BCF" w:rsidP="009A7489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9A7489">
        <w:rPr>
          <w:rFonts w:ascii="Arial" w:hAnsi="Arial" w:cs="Arial"/>
          <w:i/>
          <w:iCs/>
          <w:sz w:val="22"/>
          <w:szCs w:val="22"/>
        </w:rPr>
        <w:t>71</w:t>
      </w:r>
    </w:p>
    <w:p w14:paraId="3794AF92" w14:textId="77777777" w:rsidR="005F6159" w:rsidRPr="009A7489" w:rsidRDefault="005F6159" w:rsidP="009A748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4E662CBD" w14:textId="38091107" w:rsidR="005F6159" w:rsidRPr="009A7489" w:rsidRDefault="005F6159" w:rsidP="009A748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>Kolik rodin Přechodných pěstounů bylo v registru ve vašem kraji k 31. 12. 2025 (</w:t>
      </w:r>
      <w:proofErr w:type="gramStart"/>
      <w:r w:rsidRPr="009A7489">
        <w:rPr>
          <w:rFonts w:ascii="Arial" w:hAnsi="Arial" w:cs="Arial"/>
          <w:b/>
          <w:bCs/>
          <w:i/>
          <w:iCs/>
          <w:sz w:val="22"/>
          <w:szCs w:val="22"/>
        </w:rPr>
        <w:t>celkem - volných</w:t>
      </w:r>
      <w:proofErr w:type="gramEnd"/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 i obsazených)? </w:t>
      </w:r>
    </w:p>
    <w:p w14:paraId="40CF2D5F" w14:textId="7FF98F4F" w:rsidR="005F6159" w:rsidRPr="009A7489" w:rsidRDefault="003A7CC4" w:rsidP="009A7489">
      <w:pPr>
        <w:pStyle w:val="Style2"/>
        <w:tabs>
          <w:tab w:val="left" w:pos="488"/>
        </w:tabs>
        <w:ind w:left="60"/>
        <w:jc w:val="both"/>
        <w:rPr>
          <w:rFonts w:ascii="Arial" w:hAnsi="Arial" w:cs="Arial"/>
          <w:sz w:val="22"/>
          <w:szCs w:val="22"/>
        </w:rPr>
      </w:pPr>
      <w:r w:rsidRPr="009A7489">
        <w:rPr>
          <w:rStyle w:val="CharStyle3"/>
          <w:rFonts w:ascii="Arial" w:hAnsi="Arial" w:cs="Arial"/>
          <w:sz w:val="22"/>
          <w:szCs w:val="22"/>
        </w:rPr>
        <w:t>K 31. 12. 2025 bylo v evidenci osob, které mohou vykonávat pěstounskou péči na přechodnou dobu celkem 57 osob, které mohou vykonávat PPPD – z nichž bylo 11 manželských párů (kdy jsou v evidenci PPPD vedeni oba pěstouni), a 35 pěstounek (</w:t>
      </w:r>
      <w:proofErr w:type="spellStart"/>
      <w:r w:rsidRPr="009A7489">
        <w:rPr>
          <w:rStyle w:val="CharStyle3"/>
          <w:rFonts w:ascii="Arial" w:hAnsi="Arial" w:cs="Arial"/>
          <w:sz w:val="22"/>
          <w:szCs w:val="22"/>
        </w:rPr>
        <w:t>samožadatelek</w:t>
      </w:r>
      <w:proofErr w:type="spellEnd"/>
      <w:r w:rsidRPr="009A7489">
        <w:rPr>
          <w:rStyle w:val="CharStyle3"/>
          <w:rFonts w:ascii="Arial" w:hAnsi="Arial" w:cs="Arial"/>
          <w:sz w:val="22"/>
          <w:szCs w:val="22"/>
        </w:rPr>
        <w:t>, případně pěstounek, které mají podporu partnera či manžela, který však není zařazen do evidence). Z tohoto celkového počtu osob, měly k 31. 12. 2025 3 osoby své vedení v evidenci přerušeno.</w:t>
      </w:r>
    </w:p>
    <w:p w14:paraId="670C5FC3" w14:textId="4ADB66DC" w:rsidR="005F6159" w:rsidRPr="009A7489" w:rsidRDefault="005F6159" w:rsidP="009A748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Kolik bylo k 31. 12. 2025 rodin schválených žadatelů o zprostředkovanou pěstounskou péči čekajících na přijetí dítěte, případně dětí a je možné vypsat na jaké dítě, případně děti, čekali? </w:t>
      </w:r>
    </w:p>
    <w:p w14:paraId="57C565B3" w14:textId="19D5A928" w:rsidR="009A7489" w:rsidRPr="009A7489" w:rsidRDefault="009A7489" w:rsidP="009A7489">
      <w:pPr>
        <w:pStyle w:val="Normln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A7489">
        <w:rPr>
          <w:rFonts w:ascii="Arial" w:hAnsi="Arial" w:cs="Arial"/>
          <w:sz w:val="22"/>
          <w:szCs w:val="22"/>
        </w:rPr>
        <w:t xml:space="preserve">K 31. 12. 2025 bylo v evidenci zařazených celkem 7 žadatelů, kteří byli připraveni na přijetí dítěte do pěstounské péče. Jednalo se konkrétně o 1 x manželský pár, 2x žadatelku žijící ve společné domácnosti s manželem/partnerem, 3x žadatelku bez partnera/manžela v domácnosti. Ve 3 případech rozhodovalo u žadatelů pohlaví dítěte – buď by přijali výhradně dívku či by </w:t>
      </w:r>
      <w:r w:rsidRPr="009A7489">
        <w:rPr>
          <w:rFonts w:ascii="Arial" w:hAnsi="Arial" w:cs="Arial"/>
          <w:sz w:val="22"/>
          <w:szCs w:val="22"/>
        </w:rPr>
        <w:lastRenderedPageBreak/>
        <w:t>preferovali přijetí dívky. Ve dvou případech byli žadatelé schopni a ochotni přijmout dítě školního věku.</w:t>
      </w:r>
    </w:p>
    <w:p w14:paraId="1533A6A0" w14:textId="77777777" w:rsidR="005F6159" w:rsidRPr="009A7489" w:rsidRDefault="005F6159" w:rsidP="005F615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60C2BC44" w14:textId="753EC938" w:rsidR="005F6159" w:rsidRPr="009A7489" w:rsidRDefault="005F6159" w:rsidP="009A748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Poskytl váš kraj v roce 2025 nějaké dotace </w:t>
      </w:r>
      <w:proofErr w:type="spellStart"/>
      <w:r w:rsidRPr="009A7489">
        <w:rPr>
          <w:rFonts w:ascii="Arial" w:hAnsi="Arial" w:cs="Arial"/>
          <w:b/>
          <w:bCs/>
          <w:i/>
          <w:iCs/>
          <w:sz w:val="22"/>
          <w:szCs w:val="22"/>
        </w:rPr>
        <w:t>FODu</w:t>
      </w:r>
      <w:proofErr w:type="spellEnd"/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? Pokud ano, v jaké výši? </w:t>
      </w:r>
    </w:p>
    <w:p w14:paraId="7B364CB9" w14:textId="5569627A" w:rsidR="00BF5BCF" w:rsidRPr="009A7489" w:rsidRDefault="00BF5BCF" w:rsidP="009A7489">
      <w:pPr>
        <w:jc w:val="both"/>
        <w:rPr>
          <w:rFonts w:ascii="Arial" w:hAnsi="Arial" w:cs="Arial"/>
          <w:sz w:val="22"/>
          <w:szCs w:val="22"/>
        </w:rPr>
      </w:pPr>
      <w:r w:rsidRPr="009A7489">
        <w:rPr>
          <w:rFonts w:ascii="Arial" w:hAnsi="Arial" w:cs="Arial"/>
          <w:sz w:val="22"/>
          <w:szCs w:val="22"/>
        </w:rPr>
        <w:t>Ne</w:t>
      </w:r>
    </w:p>
    <w:p w14:paraId="0AA1D039" w14:textId="77777777" w:rsidR="005F6159" w:rsidRPr="009A7489" w:rsidRDefault="005F6159" w:rsidP="005F615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BE2FD68" w14:textId="75CE696C" w:rsidR="00BF5BCF" w:rsidRPr="009A7489" w:rsidRDefault="005F6159" w:rsidP="009A748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Poskytl váš kraj v roce 2025 nějaké dotace nějakému </w:t>
      </w:r>
      <w:proofErr w:type="spellStart"/>
      <w:r w:rsidRPr="009A7489">
        <w:rPr>
          <w:rFonts w:ascii="Arial" w:hAnsi="Arial" w:cs="Arial"/>
          <w:b/>
          <w:bCs/>
          <w:i/>
          <w:iCs/>
          <w:sz w:val="22"/>
          <w:szCs w:val="22"/>
        </w:rPr>
        <w:t>ZDVOPu</w:t>
      </w:r>
      <w:proofErr w:type="spellEnd"/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 kromě </w:t>
      </w:r>
      <w:proofErr w:type="spellStart"/>
      <w:r w:rsidRPr="009A7489">
        <w:rPr>
          <w:rFonts w:ascii="Arial" w:hAnsi="Arial" w:cs="Arial"/>
          <w:b/>
          <w:bCs/>
          <w:i/>
          <w:iCs/>
          <w:sz w:val="22"/>
          <w:szCs w:val="22"/>
        </w:rPr>
        <w:t>Fodu</w:t>
      </w:r>
      <w:proofErr w:type="spellEnd"/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 (Klokánku)?</w:t>
      </w:r>
    </w:p>
    <w:p w14:paraId="29BD6348" w14:textId="7EA6F349" w:rsidR="005F6159" w:rsidRPr="009A7489" w:rsidRDefault="00BF5BCF" w:rsidP="009A7489">
      <w:pPr>
        <w:jc w:val="both"/>
        <w:rPr>
          <w:rFonts w:ascii="Arial" w:hAnsi="Arial" w:cs="Arial"/>
          <w:sz w:val="22"/>
          <w:szCs w:val="22"/>
        </w:rPr>
      </w:pPr>
      <w:r w:rsidRPr="009A7489">
        <w:rPr>
          <w:rFonts w:ascii="Arial" w:hAnsi="Arial" w:cs="Arial"/>
          <w:sz w:val="22"/>
          <w:szCs w:val="22"/>
        </w:rPr>
        <w:t>Ne</w:t>
      </w:r>
      <w:r w:rsidR="005F6159" w:rsidRPr="009A7489">
        <w:rPr>
          <w:rFonts w:ascii="Arial" w:hAnsi="Arial" w:cs="Arial"/>
          <w:sz w:val="22"/>
          <w:szCs w:val="22"/>
        </w:rPr>
        <w:t xml:space="preserve"> </w:t>
      </w:r>
    </w:p>
    <w:p w14:paraId="5BBF2FE5" w14:textId="77777777" w:rsidR="009A7489" w:rsidRPr="009A7489" w:rsidRDefault="009A7489" w:rsidP="005F615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61968E2E" w14:textId="4B717C6D" w:rsidR="005F6159" w:rsidRPr="009A7489" w:rsidRDefault="005F6159" w:rsidP="005F615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Kolik dětí ve vašem kraji bylo umístěno v roce 2025 nařízenou ústavní výchovou pro výkon ÚV? </w:t>
      </w:r>
    </w:p>
    <w:p w14:paraId="67D9706C" w14:textId="2B23BBB8" w:rsidR="005F6159" w:rsidRPr="009A7489" w:rsidRDefault="005F6159" w:rsidP="005F615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>a. z</w:t>
      </w:r>
      <w:r w:rsidR="003619EC" w:rsidRPr="009A7489">
        <w:rPr>
          <w:rFonts w:ascii="Arial" w:hAnsi="Arial" w:cs="Arial"/>
          <w:b/>
          <w:bCs/>
          <w:i/>
          <w:iCs/>
          <w:sz w:val="22"/>
          <w:szCs w:val="22"/>
        </w:rPr>
        <w:t> </w:t>
      </w: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>PPPD</w:t>
      </w:r>
      <w:r w:rsidR="003619EC"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: </w:t>
      </w:r>
      <w:r w:rsidR="003619EC" w:rsidRPr="009A7489">
        <w:rPr>
          <w:rFonts w:ascii="Arial" w:hAnsi="Arial" w:cs="Arial"/>
          <w:sz w:val="22"/>
          <w:szCs w:val="22"/>
        </w:rPr>
        <w:t>4</w:t>
      </w: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</w:p>
    <w:p w14:paraId="1BBAC6CA" w14:textId="1FBED770" w:rsidR="005F6159" w:rsidRPr="009A7489" w:rsidRDefault="005F6159" w:rsidP="005F615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>b. ze zprostředkované dlouhodobé pěstounské péče</w:t>
      </w:r>
      <w:r w:rsidR="003619EC"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: </w:t>
      </w:r>
      <w:r w:rsidR="003619EC" w:rsidRPr="009A7489">
        <w:rPr>
          <w:rFonts w:ascii="Arial" w:hAnsi="Arial" w:cs="Arial"/>
          <w:sz w:val="22"/>
          <w:szCs w:val="22"/>
        </w:rPr>
        <w:t>0</w:t>
      </w:r>
    </w:p>
    <w:p w14:paraId="6768E7E8" w14:textId="2735ACFC" w:rsidR="005F6159" w:rsidRPr="009A7489" w:rsidRDefault="005F6159" w:rsidP="005F615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c. z nezprostředkované pěstounské péče? </w:t>
      </w:r>
      <w:r w:rsidR="003619EC" w:rsidRPr="009A7489">
        <w:rPr>
          <w:rFonts w:ascii="Arial" w:hAnsi="Arial" w:cs="Arial"/>
          <w:sz w:val="22"/>
          <w:szCs w:val="22"/>
        </w:rPr>
        <w:t>1</w:t>
      </w:r>
    </w:p>
    <w:p w14:paraId="6AFF9D22" w14:textId="77777777" w:rsidR="005F6159" w:rsidRPr="009A7489" w:rsidRDefault="005F6159" w:rsidP="005F615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E9595C9" w14:textId="219C5650" w:rsidR="005F6159" w:rsidRPr="009A7489" w:rsidRDefault="005F6159" w:rsidP="005F615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Kolik dětí ve vašem kraji bylo umístěno v roce 2025 s uloženou OV v zařízení pro výkon OV? </w:t>
      </w:r>
    </w:p>
    <w:p w14:paraId="0BA00615" w14:textId="1A4935F5" w:rsidR="005F6159" w:rsidRPr="009A7489" w:rsidRDefault="005F6159" w:rsidP="005F615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>a. z</w:t>
      </w:r>
      <w:r w:rsidR="003619EC" w:rsidRPr="009A7489">
        <w:rPr>
          <w:rFonts w:ascii="Arial" w:hAnsi="Arial" w:cs="Arial"/>
          <w:b/>
          <w:bCs/>
          <w:i/>
          <w:iCs/>
          <w:sz w:val="22"/>
          <w:szCs w:val="22"/>
        </w:rPr>
        <w:t> </w:t>
      </w: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>PPPD</w:t>
      </w:r>
      <w:r w:rsidR="003619EC" w:rsidRPr="009A7489">
        <w:rPr>
          <w:rFonts w:ascii="Arial" w:hAnsi="Arial" w:cs="Arial"/>
          <w:b/>
          <w:bCs/>
          <w:i/>
          <w:iCs/>
          <w:sz w:val="22"/>
          <w:szCs w:val="22"/>
        </w:rPr>
        <w:t>:</w:t>
      </w:r>
      <w:r w:rsidR="003619EC" w:rsidRPr="009A7489">
        <w:rPr>
          <w:rFonts w:ascii="Arial" w:hAnsi="Arial" w:cs="Arial"/>
          <w:sz w:val="22"/>
          <w:szCs w:val="22"/>
        </w:rPr>
        <w:t xml:space="preserve"> 0</w:t>
      </w:r>
    </w:p>
    <w:p w14:paraId="151600BD" w14:textId="1550DA29" w:rsidR="005F6159" w:rsidRPr="009A7489" w:rsidRDefault="005F6159" w:rsidP="005F615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>b. ze zprostředkované dlouhodobé pěstounské péče</w:t>
      </w:r>
      <w:r w:rsidR="003619EC"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: </w:t>
      </w:r>
      <w:r w:rsidR="003619EC" w:rsidRPr="009A7489">
        <w:rPr>
          <w:rFonts w:ascii="Arial" w:hAnsi="Arial" w:cs="Arial"/>
          <w:sz w:val="22"/>
          <w:szCs w:val="22"/>
        </w:rPr>
        <w:t>0</w:t>
      </w:r>
      <w:r w:rsidRPr="009A7489">
        <w:rPr>
          <w:rFonts w:ascii="Arial" w:hAnsi="Arial" w:cs="Arial"/>
          <w:sz w:val="22"/>
          <w:szCs w:val="22"/>
        </w:rPr>
        <w:t xml:space="preserve"> </w:t>
      </w:r>
    </w:p>
    <w:p w14:paraId="0827137A" w14:textId="0D1F7736" w:rsidR="005F6159" w:rsidRPr="009A7489" w:rsidRDefault="005F6159" w:rsidP="005F615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 xml:space="preserve">c. z nezprostředkované pěstounské péče? </w:t>
      </w:r>
      <w:r w:rsidR="003619EC" w:rsidRPr="009A7489">
        <w:rPr>
          <w:rFonts w:ascii="Arial" w:hAnsi="Arial" w:cs="Arial"/>
          <w:sz w:val="22"/>
          <w:szCs w:val="22"/>
        </w:rPr>
        <w:t>0</w:t>
      </w:r>
    </w:p>
    <w:p w14:paraId="7ABDEEE7" w14:textId="77777777" w:rsidR="005F6159" w:rsidRPr="009A7489" w:rsidRDefault="005F6159" w:rsidP="005F615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51DAA47" w14:textId="0D836900" w:rsidR="005F6159" w:rsidRPr="009A7489" w:rsidRDefault="005F6159" w:rsidP="005F6159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A7489">
        <w:rPr>
          <w:rFonts w:ascii="Arial" w:hAnsi="Arial" w:cs="Arial"/>
          <w:b/>
          <w:bCs/>
          <w:i/>
          <w:iCs/>
          <w:sz w:val="22"/>
          <w:szCs w:val="22"/>
        </w:rPr>
        <w:t>Kolik dětí se ve vašem kraji v roce 2025 vrátilo do biologické rodiny ze zprostředkované dlouhodobé pěstounské péče?</w:t>
      </w:r>
    </w:p>
    <w:p w14:paraId="5DEB93D6" w14:textId="166AA03F" w:rsidR="005F6159" w:rsidRPr="009A7489" w:rsidRDefault="003619EC" w:rsidP="007F6719">
      <w:pPr>
        <w:jc w:val="both"/>
        <w:rPr>
          <w:rFonts w:ascii="Arial" w:hAnsi="Arial" w:cs="Arial"/>
          <w:sz w:val="22"/>
          <w:szCs w:val="22"/>
        </w:rPr>
      </w:pPr>
      <w:r w:rsidRPr="009A7489">
        <w:rPr>
          <w:rFonts w:ascii="Arial" w:hAnsi="Arial" w:cs="Arial"/>
          <w:sz w:val="22"/>
          <w:szCs w:val="22"/>
        </w:rPr>
        <w:t>Tyto údaje krajský úřad neeviduje</w:t>
      </w:r>
    </w:p>
    <w:p w14:paraId="7CE223A4" w14:textId="77777777" w:rsidR="005F6159" w:rsidRPr="009A7489" w:rsidRDefault="005F6159" w:rsidP="007F6719">
      <w:pPr>
        <w:jc w:val="both"/>
        <w:rPr>
          <w:rFonts w:ascii="Arial" w:hAnsi="Arial" w:cs="Arial"/>
          <w:sz w:val="22"/>
          <w:szCs w:val="22"/>
        </w:rPr>
      </w:pPr>
    </w:p>
    <w:p w14:paraId="48B3CB93" w14:textId="77777777" w:rsidR="000A2C46" w:rsidRDefault="000A2C46">
      <w:pPr>
        <w:pStyle w:val="KRUTEXTODSTAVCE"/>
      </w:pPr>
    </w:p>
    <w:p w14:paraId="3495A8B6" w14:textId="77777777" w:rsidR="000A2C46" w:rsidRDefault="000A2C46">
      <w:pPr>
        <w:pStyle w:val="KRUTEXTODSTAVCE"/>
      </w:pPr>
    </w:p>
    <w:p w14:paraId="6C760D94" w14:textId="77777777" w:rsidR="000A2C46" w:rsidRDefault="000A2C46">
      <w:pPr>
        <w:pStyle w:val="KRUTEXTODSTAVCE"/>
      </w:pPr>
    </w:p>
    <w:p w14:paraId="07F3E134" w14:textId="491A70D4" w:rsidR="00F12693" w:rsidRDefault="00EF05A9" w:rsidP="00F12693">
      <w:pPr>
        <w:pStyle w:val="KRUTEXTODSTAVCE"/>
        <w:spacing w:line="240" w:lineRule="auto"/>
      </w:pPr>
      <w:r>
        <w:t>V Jihlavě 1</w:t>
      </w:r>
      <w:r w:rsidR="009A7489">
        <w:t>7</w:t>
      </w:r>
      <w:r>
        <w:t xml:space="preserve">. </w:t>
      </w:r>
      <w:r w:rsidR="005F6159">
        <w:t>3</w:t>
      </w:r>
      <w:r>
        <w:t>. 2025</w:t>
      </w:r>
    </w:p>
    <w:p w14:paraId="321333E0" w14:textId="77777777" w:rsidR="000A2C46" w:rsidRDefault="000A2C46">
      <w:pPr>
        <w:pStyle w:val="KRUTEXTODSTAVCE"/>
      </w:pPr>
    </w:p>
    <w:p w14:paraId="25B9E3C1" w14:textId="77777777" w:rsidR="000A2C46" w:rsidRDefault="000A2C46">
      <w:pPr>
        <w:pStyle w:val="KRUTEXTODSTAVCE"/>
      </w:pPr>
    </w:p>
    <w:p w14:paraId="6763329C" w14:textId="77777777" w:rsidR="000A2C46" w:rsidRDefault="000A2C46">
      <w:pPr>
        <w:pStyle w:val="KRUTEXTODSTAVCE"/>
      </w:pPr>
    </w:p>
    <w:p w14:paraId="63998028" w14:textId="77777777" w:rsidR="000A2C46" w:rsidRDefault="000A2C46">
      <w:pPr>
        <w:pStyle w:val="KRUTEXTODSTAVCE"/>
      </w:pPr>
    </w:p>
    <w:p w14:paraId="12D6778B" w14:textId="77777777" w:rsidR="000A2C46" w:rsidRDefault="000A2C46">
      <w:pPr>
        <w:pStyle w:val="KRUTEXTODSTAVCE"/>
      </w:pPr>
    </w:p>
    <w:p w14:paraId="279EA6C3" w14:textId="77777777" w:rsidR="00FF0E94" w:rsidRDefault="00FF0E94">
      <w:pPr>
        <w:pStyle w:val="KRUTEXTODSTAVCE"/>
      </w:pPr>
    </w:p>
    <w:p w14:paraId="0C704209" w14:textId="77777777" w:rsidR="00FF0E94" w:rsidRDefault="00FF0E94">
      <w:pPr>
        <w:pStyle w:val="KRUTEXTODSTAVCE"/>
      </w:pPr>
    </w:p>
    <w:p w14:paraId="49A219C7" w14:textId="77777777" w:rsidR="00FF0E94" w:rsidRDefault="00FF0E94" w:rsidP="00FF0E94">
      <w:pPr>
        <w:pStyle w:val="KRUTEXTODSTAVCE"/>
      </w:pPr>
    </w:p>
    <w:p w14:paraId="644D7FB5" w14:textId="77777777" w:rsidR="002A0450" w:rsidRPr="00BB4243" w:rsidRDefault="002A0450" w:rsidP="002A0450">
      <w:pPr>
        <w:pStyle w:val="Standard"/>
        <w:widowControl w:val="0"/>
        <w:autoSpaceDE w:val="0"/>
        <w:spacing w:line="252" w:lineRule="atLeast"/>
        <w:rPr>
          <w:rFonts w:ascii="Arial" w:hAnsi="Arial" w:cs="Arial"/>
          <w:color w:val="000000"/>
          <w:sz w:val="22"/>
          <w:szCs w:val="22"/>
        </w:rPr>
      </w:pPr>
      <w:r w:rsidRPr="00BB4243">
        <w:rPr>
          <w:rFonts w:ascii="Arial" w:hAnsi="Arial" w:cs="Arial"/>
          <w:color w:val="000000"/>
          <w:sz w:val="22"/>
          <w:szCs w:val="22"/>
        </w:rPr>
        <w:t>Mgr. Jiří Bína</w:t>
      </w:r>
    </w:p>
    <w:p w14:paraId="0C291FAB" w14:textId="77777777" w:rsidR="002A0450" w:rsidRDefault="002A0450" w:rsidP="002A0450">
      <w:pPr>
        <w:pStyle w:val="Standard"/>
        <w:widowControl w:val="0"/>
        <w:autoSpaceDE w:val="0"/>
        <w:spacing w:line="252" w:lineRule="atLeast"/>
        <w:rPr>
          <w:rFonts w:ascii="Arial" w:hAnsi="Arial" w:cs="Arial"/>
          <w:color w:val="000000"/>
          <w:sz w:val="22"/>
          <w:szCs w:val="22"/>
        </w:rPr>
      </w:pPr>
      <w:r w:rsidRPr="00366350">
        <w:rPr>
          <w:rFonts w:ascii="Arial" w:hAnsi="Arial" w:cs="Arial"/>
          <w:color w:val="000000"/>
          <w:sz w:val="22"/>
          <w:szCs w:val="22"/>
        </w:rPr>
        <w:t xml:space="preserve">vedoucí </w:t>
      </w:r>
      <w:r>
        <w:rPr>
          <w:rFonts w:ascii="Arial" w:hAnsi="Arial" w:cs="Arial"/>
          <w:color w:val="000000"/>
          <w:sz w:val="22"/>
          <w:szCs w:val="22"/>
        </w:rPr>
        <w:t>oddělení sociálních služeb</w:t>
      </w:r>
    </w:p>
    <w:p w14:paraId="20B09F97" w14:textId="77777777" w:rsidR="002A0450" w:rsidRPr="00366350" w:rsidRDefault="002A0450" w:rsidP="002A0450">
      <w:pPr>
        <w:pStyle w:val="Standard"/>
        <w:widowControl w:val="0"/>
        <w:autoSpaceDE w:val="0"/>
        <w:spacing w:line="252" w:lineRule="atLeast"/>
        <w:rPr>
          <w:rFonts w:ascii="Arial" w:hAnsi="Arial" w:cs="Arial"/>
          <w:i/>
          <w:iCs/>
          <w:color w:val="000000"/>
          <w:sz w:val="18"/>
          <w:szCs w:val="18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t>podepsáno elektronicky</w:t>
      </w:r>
    </w:p>
    <w:p w14:paraId="21485982" w14:textId="1E4B37E4" w:rsidR="00FF0E94" w:rsidRDefault="00FF0E94">
      <w:pPr>
        <w:pStyle w:val="KRUTEXTODSTAVCE"/>
      </w:pPr>
    </w:p>
    <w:sectPr w:rsidR="00FF0E94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2433C" w14:textId="77777777" w:rsidR="00D860EF" w:rsidRDefault="00D860EF">
      <w:r>
        <w:separator/>
      </w:r>
    </w:p>
  </w:endnote>
  <w:endnote w:type="continuationSeparator" w:id="0">
    <w:p w14:paraId="7DE6F1FC" w14:textId="77777777" w:rsidR="00D860EF" w:rsidRDefault="00D86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C2783" w14:textId="77777777" w:rsidR="00987FF4" w:rsidRPr="00E2532E" w:rsidRDefault="00987FF4" w:rsidP="00987FF4">
    <w:pPr>
      <w:pStyle w:val="Zpat"/>
      <w:spacing w:after="120"/>
      <w:jc w:val="right"/>
      <w:rPr>
        <w:color w:val="17365D"/>
        <w:szCs w:val="20"/>
      </w:rPr>
    </w:pPr>
    <w:r w:rsidRPr="00E2532E">
      <w:rPr>
        <w:color w:val="17365D"/>
        <w:szCs w:val="20"/>
      </w:rPr>
      <w:t>Čís. jednací:</w:t>
    </w:r>
  </w:p>
  <w:p w14:paraId="4644AD06" w14:textId="77777777" w:rsidR="00987FF4" w:rsidRPr="00E2532E" w:rsidRDefault="00987FF4" w:rsidP="00987FF4">
    <w:pPr>
      <w:pStyle w:val="Zpat"/>
      <w:jc w:val="right"/>
      <w:rPr>
        <w:color w:val="17365D"/>
        <w:szCs w:val="20"/>
      </w:rPr>
    </w:pPr>
    <w:r w:rsidRPr="00E2532E">
      <w:rPr>
        <w:color w:val="17365D"/>
        <w:szCs w:val="20"/>
      </w:rPr>
      <w:t xml:space="preserve">Strana: </w:t>
    </w:r>
    <w:r w:rsidRPr="00E2532E">
      <w:rPr>
        <w:color w:val="17365D"/>
        <w:szCs w:val="20"/>
      </w:rPr>
      <w:fldChar w:fldCharType="begin"/>
    </w:r>
    <w:r w:rsidRPr="00E2532E">
      <w:rPr>
        <w:color w:val="17365D"/>
        <w:szCs w:val="20"/>
      </w:rPr>
      <w:instrText xml:space="preserve"> PAGE  \* Arabic  \* MERGEFORMAT </w:instrText>
    </w:r>
    <w:r w:rsidRPr="00E2532E">
      <w:rPr>
        <w:color w:val="17365D"/>
        <w:szCs w:val="20"/>
      </w:rPr>
      <w:fldChar w:fldCharType="separate"/>
    </w:r>
    <w:r w:rsidR="008C2504">
      <w:rPr>
        <w:noProof/>
        <w:color w:val="17365D"/>
        <w:szCs w:val="20"/>
      </w:rPr>
      <w:t>2</w:t>
    </w:r>
    <w:r w:rsidRPr="00E2532E">
      <w:rPr>
        <w:color w:val="17365D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078FA" w14:textId="77777777" w:rsidR="008D7FD4" w:rsidRPr="008D7FD4" w:rsidRDefault="008D7FD4" w:rsidP="008D7FD4">
    <w:pPr>
      <w:ind w:left="709"/>
      <w:jc w:val="right"/>
      <w:rPr>
        <w:rFonts w:ascii="Arial" w:hAnsi="Arial" w:cs="Arial"/>
        <w:sz w:val="18"/>
        <w:szCs w:val="18"/>
      </w:rPr>
    </w:pPr>
    <w:r w:rsidRPr="008D7FD4">
      <w:rPr>
        <w:rFonts w:ascii="Arial" w:hAnsi="Arial" w:cs="Arial"/>
        <w:sz w:val="18"/>
        <w:szCs w:val="18"/>
      </w:rPr>
      <w:t xml:space="preserve">Žižkova </w:t>
    </w:r>
    <w:r w:rsidR="00616FBD">
      <w:rPr>
        <w:rFonts w:ascii="Arial" w:hAnsi="Arial" w:cs="Arial"/>
        <w:sz w:val="18"/>
        <w:szCs w:val="18"/>
      </w:rPr>
      <w:t>1882/</w:t>
    </w:r>
    <w:r w:rsidRPr="008D7FD4">
      <w:rPr>
        <w:rFonts w:ascii="Arial" w:hAnsi="Arial" w:cs="Arial"/>
        <w:sz w:val="18"/>
        <w:szCs w:val="18"/>
      </w:rPr>
      <w:t>57, 58</w:t>
    </w:r>
    <w:r w:rsidR="00616FBD">
      <w:rPr>
        <w:rFonts w:ascii="Arial" w:hAnsi="Arial" w:cs="Arial"/>
        <w:sz w:val="18"/>
        <w:szCs w:val="18"/>
      </w:rPr>
      <w:t>6</w:t>
    </w:r>
    <w:r w:rsidRPr="008D7FD4">
      <w:rPr>
        <w:rFonts w:ascii="Arial" w:hAnsi="Arial" w:cs="Arial"/>
        <w:sz w:val="18"/>
        <w:szCs w:val="18"/>
      </w:rPr>
      <w:t xml:space="preserve"> </w:t>
    </w:r>
    <w:r w:rsidR="00616FBD">
      <w:rPr>
        <w:rFonts w:ascii="Arial" w:hAnsi="Arial" w:cs="Arial"/>
        <w:sz w:val="18"/>
        <w:szCs w:val="18"/>
      </w:rPr>
      <w:t>01</w:t>
    </w:r>
    <w:r w:rsidRPr="008D7FD4">
      <w:rPr>
        <w:rFonts w:ascii="Arial" w:hAnsi="Arial" w:cs="Arial"/>
        <w:sz w:val="18"/>
        <w:szCs w:val="18"/>
      </w:rPr>
      <w:t xml:space="preserve"> Jihlava, </w:t>
    </w:r>
    <w:r w:rsidRPr="008D7FD4">
      <w:rPr>
        <w:rFonts w:ascii="Arial" w:hAnsi="Arial" w:cs="Arial"/>
        <w:bCs/>
        <w:sz w:val="18"/>
        <w:szCs w:val="18"/>
      </w:rPr>
      <w:t>IČO:</w:t>
    </w:r>
    <w:r w:rsidRPr="008D7FD4">
      <w:rPr>
        <w:rFonts w:ascii="Arial" w:hAnsi="Arial" w:cs="Arial"/>
        <w:sz w:val="18"/>
        <w:szCs w:val="18"/>
      </w:rPr>
      <w:t xml:space="preserve"> 70890749 </w:t>
    </w:r>
  </w:p>
  <w:p w14:paraId="450DD09B" w14:textId="77777777" w:rsidR="008D7FD4" w:rsidRPr="008D7FD4" w:rsidRDefault="008D7FD4" w:rsidP="008D7FD4">
    <w:pPr>
      <w:pStyle w:val="Zpat"/>
      <w:ind w:left="709"/>
      <w:jc w:val="right"/>
      <w:rPr>
        <w:sz w:val="18"/>
        <w:szCs w:val="18"/>
      </w:rPr>
    </w:pPr>
    <w:r w:rsidRPr="008D7FD4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C55DD" w14:textId="77777777" w:rsidR="00D860EF" w:rsidRDefault="00D860EF">
      <w:r>
        <w:separator/>
      </w:r>
    </w:p>
  </w:footnote>
  <w:footnote w:type="continuationSeparator" w:id="0">
    <w:p w14:paraId="6E2F774D" w14:textId="77777777" w:rsidR="00D860EF" w:rsidRDefault="00D860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3A246" w14:textId="77777777"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0D59E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904C7"/>
    <w:multiLevelType w:val="hybridMultilevel"/>
    <w:tmpl w:val="DD463FA4"/>
    <w:lvl w:ilvl="0" w:tplc="513E4C42">
      <w:start w:val="1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777097"/>
    <w:multiLevelType w:val="hybridMultilevel"/>
    <w:tmpl w:val="A7F26452"/>
    <w:lvl w:ilvl="0" w:tplc="FB463B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301DF2"/>
    <w:multiLevelType w:val="hybridMultilevel"/>
    <w:tmpl w:val="0D8614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BF03A8"/>
    <w:multiLevelType w:val="hybridMultilevel"/>
    <w:tmpl w:val="EC8A0FB8"/>
    <w:lvl w:ilvl="0" w:tplc="75EA2626">
      <w:start w:val="9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9037828">
    <w:abstractNumId w:val="2"/>
  </w:num>
  <w:num w:numId="2" w16cid:durableId="232739062">
    <w:abstractNumId w:val="2"/>
  </w:num>
  <w:num w:numId="3" w16cid:durableId="96873491">
    <w:abstractNumId w:val="2"/>
  </w:num>
  <w:num w:numId="4" w16cid:durableId="1437552527">
    <w:abstractNumId w:val="2"/>
  </w:num>
  <w:num w:numId="5" w16cid:durableId="1106772680">
    <w:abstractNumId w:val="2"/>
  </w:num>
  <w:num w:numId="6" w16cid:durableId="2085101342">
    <w:abstractNumId w:val="3"/>
  </w:num>
  <w:num w:numId="7" w16cid:durableId="1625386284">
    <w:abstractNumId w:val="1"/>
  </w:num>
  <w:num w:numId="8" w16cid:durableId="1369986641">
    <w:abstractNumId w:val="0"/>
  </w:num>
  <w:num w:numId="9" w16cid:durableId="2550195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6719"/>
    <w:rsid w:val="00096937"/>
    <w:rsid w:val="000A2C46"/>
    <w:rsid w:val="000F60C9"/>
    <w:rsid w:val="00150186"/>
    <w:rsid w:val="00162BFD"/>
    <w:rsid w:val="00192268"/>
    <w:rsid w:val="001D54FF"/>
    <w:rsid w:val="002142ED"/>
    <w:rsid w:val="00237AE1"/>
    <w:rsid w:val="002A0450"/>
    <w:rsid w:val="003055E9"/>
    <w:rsid w:val="00310409"/>
    <w:rsid w:val="003376E2"/>
    <w:rsid w:val="003576A2"/>
    <w:rsid w:val="003619EC"/>
    <w:rsid w:val="00373384"/>
    <w:rsid w:val="00377FD8"/>
    <w:rsid w:val="003A7CC4"/>
    <w:rsid w:val="003B42D9"/>
    <w:rsid w:val="003C18CE"/>
    <w:rsid w:val="003E3A73"/>
    <w:rsid w:val="003E3ECC"/>
    <w:rsid w:val="003F0A69"/>
    <w:rsid w:val="004620D6"/>
    <w:rsid w:val="00472ACE"/>
    <w:rsid w:val="00495D7B"/>
    <w:rsid w:val="004977D2"/>
    <w:rsid w:val="004E7D7E"/>
    <w:rsid w:val="00536D14"/>
    <w:rsid w:val="00555B34"/>
    <w:rsid w:val="005610A4"/>
    <w:rsid w:val="005A00A8"/>
    <w:rsid w:val="005F6159"/>
    <w:rsid w:val="00613A9E"/>
    <w:rsid w:val="00616FBD"/>
    <w:rsid w:val="006A6120"/>
    <w:rsid w:val="00704596"/>
    <w:rsid w:val="007532D4"/>
    <w:rsid w:val="007F6719"/>
    <w:rsid w:val="0087417E"/>
    <w:rsid w:val="008861E5"/>
    <w:rsid w:val="008C2504"/>
    <w:rsid w:val="008D7FD4"/>
    <w:rsid w:val="0092469D"/>
    <w:rsid w:val="00962A13"/>
    <w:rsid w:val="00984E4F"/>
    <w:rsid w:val="00987FF4"/>
    <w:rsid w:val="009A7489"/>
    <w:rsid w:val="009D2F0E"/>
    <w:rsid w:val="009E4D5A"/>
    <w:rsid w:val="00A75E85"/>
    <w:rsid w:val="00A81384"/>
    <w:rsid w:val="00A92740"/>
    <w:rsid w:val="00B144D5"/>
    <w:rsid w:val="00B26705"/>
    <w:rsid w:val="00B505B7"/>
    <w:rsid w:val="00BA1AA2"/>
    <w:rsid w:val="00BE0F4D"/>
    <w:rsid w:val="00BF5BCF"/>
    <w:rsid w:val="00C049C6"/>
    <w:rsid w:val="00C5203F"/>
    <w:rsid w:val="00CD72C5"/>
    <w:rsid w:val="00CE4A97"/>
    <w:rsid w:val="00D10ECE"/>
    <w:rsid w:val="00D2085A"/>
    <w:rsid w:val="00D52F1D"/>
    <w:rsid w:val="00D62494"/>
    <w:rsid w:val="00D860EF"/>
    <w:rsid w:val="00E21127"/>
    <w:rsid w:val="00E2532E"/>
    <w:rsid w:val="00E6266D"/>
    <w:rsid w:val="00E87A33"/>
    <w:rsid w:val="00EF05A9"/>
    <w:rsid w:val="00F12693"/>
    <w:rsid w:val="00F226C0"/>
    <w:rsid w:val="00F44588"/>
    <w:rsid w:val="00F72E82"/>
    <w:rsid w:val="00F74DB9"/>
    <w:rsid w:val="00FC03F9"/>
    <w:rsid w:val="00FC314B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4:docId w14:val="18FBA49A"/>
  <w15:chartTrackingRefBased/>
  <w15:docId w15:val="{8BC46BA7-B213-4639-9429-927CA9715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87FF4"/>
    <w:pPr>
      <w:spacing w:before="100" w:beforeAutospacing="1" w:after="100" w:afterAutospacing="1"/>
    </w:pPr>
  </w:style>
  <w:style w:type="character" w:customStyle="1" w:styleId="ZpatChar">
    <w:name w:val="Zápatí Char"/>
    <w:link w:val="Zpat"/>
    <w:uiPriority w:val="99"/>
    <w:rsid w:val="00987FF4"/>
    <w:rPr>
      <w:rFonts w:ascii="Arial" w:hAnsi="Arial" w:cs="Arial"/>
      <w:szCs w:val="24"/>
    </w:rPr>
  </w:style>
  <w:style w:type="paragraph" w:customStyle="1" w:styleId="Standard">
    <w:name w:val="Standard"/>
    <w:rsid w:val="00F12693"/>
    <w:pPr>
      <w:suppressAutoHyphens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paragraph" w:styleId="Odstavecseseznamem">
    <w:name w:val="List Paragraph"/>
    <w:basedOn w:val="Normln"/>
    <w:uiPriority w:val="34"/>
    <w:qFormat/>
    <w:rsid w:val="00F12693"/>
    <w:pPr>
      <w:suppressAutoHyphens/>
      <w:ind w:left="720"/>
      <w:contextualSpacing/>
    </w:pPr>
    <w:rPr>
      <w:lang w:eastAsia="ar-SA"/>
    </w:rPr>
  </w:style>
  <w:style w:type="paragraph" w:styleId="Textbubliny">
    <w:name w:val="Balloon Text"/>
    <w:basedOn w:val="Normln"/>
    <w:link w:val="TextbublinyChar"/>
    <w:rsid w:val="008861E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8861E5"/>
    <w:rPr>
      <w:rFonts w:ascii="Segoe UI" w:hAnsi="Segoe UI" w:cs="Segoe UI"/>
      <w:sz w:val="18"/>
      <w:szCs w:val="18"/>
    </w:rPr>
  </w:style>
  <w:style w:type="character" w:customStyle="1" w:styleId="CharStyle3">
    <w:name w:val="Char Style 3"/>
    <w:link w:val="Style2"/>
    <w:rsid w:val="003F0A69"/>
    <w:rPr>
      <w:sz w:val="28"/>
      <w:szCs w:val="28"/>
    </w:rPr>
  </w:style>
  <w:style w:type="paragraph" w:customStyle="1" w:styleId="Style2">
    <w:name w:val="Style 2"/>
    <w:basedOn w:val="Normln"/>
    <w:link w:val="CharStyle3"/>
    <w:rsid w:val="003F0A69"/>
    <w:pPr>
      <w:widowControl w:val="0"/>
      <w:spacing w:after="30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9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extranet.kr-vysocina.cz/telefon/oj/odbor-socialnich-veci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romova.e\Desktop\V&#352;ECHNO%20MO&#381;N&#201;\Informace%20o%20106\106-Spirit-odpov&#283;&#271;%2005.%2002.%202025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6378C-F69B-401A-86D2-CBCECC969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EECB83-B79B-4B11-9238-32FC914BA8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0B9EB3-DD8D-4054-AC60-FF852CD12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106-Spirit-odpověď 05. 02. 2025.dot</Template>
  <TotalTime>125</TotalTime>
  <Pages>1</Pages>
  <Words>833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5740</CharactersWithSpaces>
  <SharedDoc>false</SharedDoc>
  <HLinks>
    <vt:vector size="12" baseType="variant">
      <vt:variant>
        <vt:i4>3539052</vt:i4>
      </vt:variant>
      <vt:variant>
        <vt:i4>5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  <vt:variant>
        <vt:i4>3539052</vt:i4>
      </vt:variant>
      <vt:variant>
        <vt:i4>0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Šromová Eva Mgr.</dc:creator>
  <cp:keywords/>
  <cp:lastModifiedBy>Šromová Eva Mgr.</cp:lastModifiedBy>
  <cp:revision>12</cp:revision>
  <cp:lastPrinted>2025-02-10T13:25:00Z</cp:lastPrinted>
  <dcterms:created xsi:type="dcterms:W3CDTF">2025-02-10T12:56:00Z</dcterms:created>
  <dcterms:modified xsi:type="dcterms:W3CDTF">2026-03-19T09:44:00Z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Barevná</vt:lpwstr>
  </property>
  <property fmtid="{D5CDD505-2E9C-101B-9397-08002B2CF9AE}" pid="4" name="Kategorie">
    <vt:lpwstr>Radní</vt:lpwstr>
  </property>
  <property fmtid="{D5CDD505-2E9C-101B-9397-08002B2CF9AE}" pid="5" name="Vlastník šablony">
    <vt:lpwstr>OSH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