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3F5" w:rsidRDefault="002B13F5" w:rsidP="002B13F5">
      <w:pPr>
        <w:pStyle w:val="Zpat"/>
      </w:pPr>
    </w:p>
    <w:p w:rsidR="001875DD" w:rsidRDefault="001875DD" w:rsidP="00CA0028">
      <w:pPr>
        <w:pStyle w:val="KRUTEXTODSTAVCE"/>
        <w:spacing w:line="360" w:lineRule="auto"/>
        <w:jc w:val="both"/>
      </w:pPr>
      <w:r>
        <w:t xml:space="preserve">Poskytujeme Vám požadované informace: </w:t>
      </w:r>
    </w:p>
    <w:p w:rsidR="006261BC" w:rsidRDefault="006261BC" w:rsidP="00CA0028">
      <w:pPr>
        <w:pStyle w:val="Default"/>
        <w:spacing w:line="360" w:lineRule="auto"/>
      </w:pPr>
    </w:p>
    <w:p w:rsidR="002021B3" w:rsidRDefault="002021B3" w:rsidP="00CA0028">
      <w:pPr>
        <w:pStyle w:val="Odstavecseseznamem"/>
        <w:spacing w:line="360" w:lineRule="auto"/>
        <w:jc w:val="both"/>
        <w:rPr>
          <w:rFonts w:ascii="Arial" w:eastAsia="Calibri" w:hAnsi="Arial" w:cs="Arial"/>
          <w:i/>
          <w:sz w:val="22"/>
          <w:szCs w:val="22"/>
          <w:lang w:eastAsia="en-US"/>
        </w:rPr>
      </w:pPr>
      <w:r w:rsidRPr="00632EB7">
        <w:rPr>
          <w:rFonts w:ascii="Arial" w:eastAsia="Calibri" w:hAnsi="Arial" w:cs="Arial"/>
          <w:i/>
          <w:sz w:val="22"/>
          <w:szCs w:val="22"/>
          <w:lang w:eastAsia="en-US"/>
        </w:rPr>
        <w:t>Kolik váš kraj zaplatil za návštěvy prezidenta Petra Pavla ve vašem kraji od 9. března 2023 do dnešního dne? Prosím o částky po jednotlivých návštěvách...</w:t>
      </w:r>
    </w:p>
    <w:p w:rsidR="00632EB7" w:rsidRPr="00632EB7" w:rsidRDefault="00632EB7" w:rsidP="00CA0028">
      <w:pPr>
        <w:pStyle w:val="Odstavecseseznamem"/>
        <w:spacing w:line="360" w:lineRule="auto"/>
        <w:jc w:val="both"/>
        <w:rPr>
          <w:rFonts w:ascii="Arial" w:eastAsia="Calibri" w:hAnsi="Arial" w:cs="Arial"/>
          <w:color w:val="FF0000"/>
          <w:sz w:val="22"/>
          <w:szCs w:val="22"/>
          <w:lang w:eastAsia="en-US"/>
        </w:rPr>
      </w:pPr>
      <w:r w:rsidRPr="00632EB7">
        <w:rPr>
          <w:rFonts w:ascii="Arial" w:eastAsia="Calibri" w:hAnsi="Arial" w:cs="Arial"/>
          <w:color w:val="FF0000"/>
          <w:sz w:val="22"/>
          <w:szCs w:val="22"/>
          <w:lang w:eastAsia="en-US"/>
        </w:rPr>
        <w:t>25. – 26. 5. 2023: 102 430 Kč</w:t>
      </w:r>
    </w:p>
    <w:p w:rsidR="002021B3" w:rsidRPr="00632EB7" w:rsidRDefault="002021B3" w:rsidP="00CA0028">
      <w:pPr>
        <w:pStyle w:val="Odstavecseseznamem"/>
        <w:spacing w:line="360" w:lineRule="auto"/>
        <w:jc w:val="both"/>
        <w:rPr>
          <w:rFonts w:ascii="Arial" w:eastAsia="Calibri" w:hAnsi="Arial" w:cs="Arial"/>
          <w:i/>
          <w:sz w:val="22"/>
          <w:szCs w:val="22"/>
          <w:lang w:eastAsia="en-US"/>
        </w:rPr>
      </w:pPr>
    </w:p>
    <w:p w:rsidR="002021B3" w:rsidRDefault="002021B3" w:rsidP="00CA0028">
      <w:pPr>
        <w:pStyle w:val="Odstavecseseznamem"/>
        <w:spacing w:line="360" w:lineRule="auto"/>
        <w:jc w:val="both"/>
        <w:rPr>
          <w:rFonts w:ascii="Arial" w:eastAsia="Calibri" w:hAnsi="Arial" w:cs="Arial"/>
          <w:i/>
          <w:sz w:val="22"/>
          <w:szCs w:val="22"/>
          <w:lang w:eastAsia="en-US"/>
        </w:rPr>
      </w:pPr>
      <w:r w:rsidRPr="00632EB7">
        <w:rPr>
          <w:rFonts w:ascii="Arial" w:eastAsia="Calibri" w:hAnsi="Arial" w:cs="Arial"/>
          <w:i/>
          <w:sz w:val="22"/>
          <w:szCs w:val="22"/>
          <w:lang w:eastAsia="en-US"/>
        </w:rPr>
        <w:t>Za co všechno během těchto návštěv kraj platil? Prosím o konkrétní částky za hrazené věci, služby...</w:t>
      </w:r>
    </w:p>
    <w:p w:rsidR="00632EB7" w:rsidRPr="00632EB7" w:rsidRDefault="00632EB7" w:rsidP="00CA0028">
      <w:pPr>
        <w:pStyle w:val="Odstavecseseznamem"/>
        <w:spacing w:line="360" w:lineRule="auto"/>
        <w:jc w:val="both"/>
        <w:rPr>
          <w:rFonts w:ascii="Arial" w:eastAsia="Calibri" w:hAnsi="Arial" w:cs="Arial"/>
          <w:color w:val="FF0000"/>
          <w:sz w:val="22"/>
          <w:szCs w:val="22"/>
          <w:lang w:eastAsia="en-US"/>
        </w:rPr>
      </w:pPr>
      <w:r w:rsidRPr="00632EB7">
        <w:rPr>
          <w:rFonts w:ascii="Arial" w:eastAsia="Calibri" w:hAnsi="Arial" w:cs="Arial"/>
          <w:color w:val="FF0000"/>
          <w:sz w:val="22"/>
          <w:szCs w:val="22"/>
          <w:lang w:eastAsia="en-US"/>
        </w:rPr>
        <w:t>Návštěva 25. – 26. 5. 2023:</w:t>
      </w:r>
    </w:p>
    <w:p w:rsidR="00632EB7" w:rsidRDefault="00632EB7" w:rsidP="00CA0028">
      <w:pPr>
        <w:pStyle w:val="Odstavecseseznamem"/>
        <w:numPr>
          <w:ilvl w:val="0"/>
          <w:numId w:val="36"/>
        </w:numPr>
        <w:spacing w:line="360" w:lineRule="auto"/>
        <w:jc w:val="both"/>
        <w:rPr>
          <w:rFonts w:ascii="Arial" w:eastAsia="Calibri" w:hAnsi="Arial" w:cs="Arial"/>
          <w:color w:val="FF0000"/>
          <w:sz w:val="22"/>
          <w:szCs w:val="22"/>
          <w:lang w:eastAsia="en-US"/>
        </w:rPr>
      </w:pPr>
      <w:r w:rsidRPr="00632EB7">
        <w:rPr>
          <w:rFonts w:ascii="Arial" w:eastAsia="Calibri" w:hAnsi="Arial" w:cs="Arial"/>
          <w:color w:val="FF0000"/>
          <w:sz w:val="22"/>
          <w:szCs w:val="22"/>
          <w:lang w:eastAsia="en-US"/>
        </w:rPr>
        <w:t>ubytování prezidentského páru, 25. 5. 2023 - 5 000,00 Kč</w:t>
      </w:r>
    </w:p>
    <w:p w:rsidR="00632EB7" w:rsidRDefault="00632EB7" w:rsidP="00CA0028">
      <w:pPr>
        <w:pStyle w:val="Odstavecseseznamem"/>
        <w:numPr>
          <w:ilvl w:val="0"/>
          <w:numId w:val="36"/>
        </w:numPr>
        <w:spacing w:line="360" w:lineRule="auto"/>
        <w:jc w:val="both"/>
        <w:rPr>
          <w:rFonts w:ascii="Arial" w:eastAsia="Calibri" w:hAnsi="Arial" w:cs="Arial"/>
          <w:color w:val="FF0000"/>
          <w:sz w:val="22"/>
          <w:szCs w:val="22"/>
          <w:lang w:eastAsia="en-US"/>
        </w:rPr>
      </w:pPr>
      <w:r w:rsidRPr="00766215">
        <w:rPr>
          <w:rFonts w:ascii="Arial" w:eastAsia="Calibri" w:hAnsi="Arial" w:cs="Arial"/>
          <w:color w:val="FF0000"/>
          <w:sz w:val="22"/>
          <w:szCs w:val="22"/>
          <w:lang w:eastAsia="en-US"/>
        </w:rPr>
        <w:t>občerstvení pro účastníky pozvané krajem na setkání prezidenta ČR s oceněnými osobnostmi nejvyšším oceněním Kraje Vysočina, 25. 5. 2023 - 49 000,00 Kč</w:t>
      </w:r>
    </w:p>
    <w:p w:rsidR="00632EB7" w:rsidRDefault="00632EB7" w:rsidP="00CA0028">
      <w:pPr>
        <w:pStyle w:val="Odstavecseseznamem"/>
        <w:numPr>
          <w:ilvl w:val="0"/>
          <w:numId w:val="36"/>
        </w:numPr>
        <w:spacing w:line="360" w:lineRule="auto"/>
        <w:jc w:val="both"/>
        <w:rPr>
          <w:rFonts w:ascii="Arial" w:eastAsia="Calibri" w:hAnsi="Arial" w:cs="Arial"/>
          <w:color w:val="FF0000"/>
          <w:sz w:val="22"/>
          <w:szCs w:val="22"/>
          <w:lang w:eastAsia="en-US"/>
        </w:rPr>
      </w:pPr>
      <w:r w:rsidRPr="00766215">
        <w:rPr>
          <w:rFonts w:ascii="Arial" w:eastAsia="Calibri" w:hAnsi="Arial" w:cs="Arial"/>
          <w:color w:val="FF0000"/>
          <w:sz w:val="22"/>
          <w:szCs w:val="22"/>
          <w:lang w:eastAsia="en-US"/>
        </w:rPr>
        <w:t>oběd prezidenta republiky a paní Evy Pavlové se zástupci vedení kraje, 26. 5. 2023 - 27 400,00 Kč</w:t>
      </w:r>
    </w:p>
    <w:p w:rsidR="00632EB7" w:rsidRDefault="00632EB7" w:rsidP="00CA0028">
      <w:pPr>
        <w:pStyle w:val="Odstavecseseznamem"/>
        <w:numPr>
          <w:ilvl w:val="0"/>
          <w:numId w:val="36"/>
        </w:numPr>
        <w:spacing w:line="360" w:lineRule="auto"/>
        <w:jc w:val="both"/>
        <w:rPr>
          <w:rFonts w:ascii="Arial" w:eastAsia="Calibri" w:hAnsi="Arial" w:cs="Arial"/>
          <w:color w:val="FF0000"/>
          <w:sz w:val="22"/>
          <w:szCs w:val="22"/>
          <w:lang w:eastAsia="en-US"/>
        </w:rPr>
      </w:pPr>
      <w:r w:rsidRPr="00766215">
        <w:rPr>
          <w:rFonts w:ascii="Arial" w:eastAsia="Calibri" w:hAnsi="Arial" w:cs="Arial"/>
          <w:color w:val="FF0000"/>
          <w:sz w:val="22"/>
          <w:szCs w:val="22"/>
          <w:lang w:eastAsia="en-US"/>
        </w:rPr>
        <w:t>dárek pro prezidentský pár - 8 530 Kč</w:t>
      </w:r>
    </w:p>
    <w:p w:rsidR="00632EB7" w:rsidRPr="00766215" w:rsidRDefault="00632EB7" w:rsidP="00CA0028">
      <w:pPr>
        <w:pStyle w:val="Odstavecseseznamem"/>
        <w:numPr>
          <w:ilvl w:val="0"/>
          <w:numId w:val="36"/>
        </w:numPr>
        <w:spacing w:line="360" w:lineRule="auto"/>
        <w:jc w:val="both"/>
        <w:rPr>
          <w:rFonts w:ascii="Arial" w:eastAsia="Calibri" w:hAnsi="Arial" w:cs="Arial"/>
          <w:color w:val="FF0000"/>
          <w:sz w:val="22"/>
          <w:szCs w:val="22"/>
          <w:lang w:eastAsia="en-US"/>
        </w:rPr>
      </w:pPr>
      <w:r w:rsidRPr="00766215">
        <w:rPr>
          <w:rFonts w:ascii="Arial" w:eastAsia="Calibri" w:hAnsi="Arial" w:cs="Arial"/>
          <w:color w:val="FF0000"/>
          <w:sz w:val="22"/>
          <w:szCs w:val="22"/>
          <w:lang w:eastAsia="en-US"/>
        </w:rPr>
        <w:t>organizační a technické zajištění návštěvy - 25. a 26. 5. 2023 - 12 500 Kč</w:t>
      </w:r>
    </w:p>
    <w:p w:rsidR="002021B3" w:rsidRPr="00632EB7" w:rsidRDefault="002021B3" w:rsidP="00CA0028">
      <w:pPr>
        <w:pStyle w:val="Odstavecseseznamem"/>
        <w:spacing w:line="360" w:lineRule="auto"/>
        <w:jc w:val="both"/>
        <w:rPr>
          <w:rFonts w:ascii="Arial" w:eastAsia="Calibri" w:hAnsi="Arial" w:cs="Arial"/>
          <w:i/>
          <w:sz w:val="22"/>
          <w:szCs w:val="22"/>
          <w:lang w:eastAsia="en-US"/>
        </w:rPr>
      </w:pPr>
    </w:p>
    <w:p w:rsidR="002021B3" w:rsidRDefault="002021B3" w:rsidP="00CA0028">
      <w:pPr>
        <w:pStyle w:val="Odstavecseseznamem"/>
        <w:spacing w:line="360" w:lineRule="auto"/>
        <w:jc w:val="both"/>
        <w:rPr>
          <w:rFonts w:ascii="Arial" w:eastAsia="Calibri" w:hAnsi="Arial" w:cs="Arial"/>
          <w:i/>
          <w:sz w:val="22"/>
          <w:szCs w:val="22"/>
          <w:lang w:eastAsia="en-US"/>
        </w:rPr>
      </w:pPr>
      <w:r w:rsidRPr="00632EB7">
        <w:rPr>
          <w:rFonts w:ascii="Arial" w:eastAsia="Calibri" w:hAnsi="Arial" w:cs="Arial"/>
          <w:i/>
          <w:sz w:val="22"/>
          <w:szCs w:val="22"/>
          <w:lang w:eastAsia="en-US"/>
        </w:rPr>
        <w:t>Chystáte v tuto chvíli další návštěvu prezidenta ve vašem kraji? Kdy by se měla uskutečnit?</w:t>
      </w:r>
    </w:p>
    <w:p w:rsidR="00CA0028" w:rsidRPr="00CA0028" w:rsidRDefault="00CA0028" w:rsidP="00CA0028">
      <w:pPr>
        <w:pStyle w:val="Odstavecseseznamem"/>
        <w:spacing w:line="360" w:lineRule="auto"/>
        <w:jc w:val="both"/>
        <w:rPr>
          <w:rFonts w:ascii="Arial" w:eastAsia="Calibri" w:hAnsi="Arial" w:cs="Arial"/>
          <w:color w:val="FF0000"/>
          <w:sz w:val="22"/>
          <w:szCs w:val="22"/>
          <w:lang w:eastAsia="en-US"/>
        </w:rPr>
      </w:pPr>
      <w:r w:rsidRPr="00CA0028">
        <w:rPr>
          <w:rFonts w:ascii="Arial" w:eastAsia="Calibri" w:hAnsi="Arial" w:cs="Arial"/>
          <w:color w:val="FF0000"/>
          <w:sz w:val="22"/>
          <w:szCs w:val="22"/>
          <w:lang w:eastAsia="en-US"/>
        </w:rPr>
        <w:t>V tuto chvíli nechystáme další návštěvu prezidenta v našem kraji.</w:t>
      </w:r>
    </w:p>
    <w:p w:rsidR="002021B3" w:rsidRDefault="00632EB7" w:rsidP="00632EB7">
      <w:pPr>
        <w:tabs>
          <w:tab w:val="left" w:pos="5590"/>
        </w:tabs>
        <w:ind w:left="709" w:hanging="709"/>
        <w:jc w:val="both"/>
        <w:rPr>
          <w:rFonts w:ascii="Arial" w:eastAsia="Calibri" w:hAnsi="Arial" w:cs="Arial"/>
          <w:i/>
          <w:iCs/>
          <w:sz w:val="22"/>
          <w:szCs w:val="22"/>
          <w:lang w:eastAsia="en-US"/>
        </w:rPr>
      </w:pPr>
      <w:r>
        <w:rPr>
          <w:rFonts w:ascii="Arial" w:eastAsia="Calibri" w:hAnsi="Arial" w:cs="Arial"/>
          <w:i/>
          <w:iCs/>
          <w:sz w:val="22"/>
          <w:szCs w:val="22"/>
          <w:lang w:eastAsia="en-US"/>
        </w:rPr>
        <w:tab/>
      </w:r>
      <w:r>
        <w:rPr>
          <w:rFonts w:ascii="Arial" w:eastAsia="Calibri" w:hAnsi="Arial" w:cs="Arial"/>
          <w:i/>
          <w:iCs/>
          <w:sz w:val="22"/>
          <w:szCs w:val="22"/>
          <w:lang w:eastAsia="en-US"/>
        </w:rPr>
        <w:tab/>
      </w:r>
    </w:p>
    <w:p w:rsidR="00997012" w:rsidRPr="00997012" w:rsidRDefault="00997012" w:rsidP="00997012">
      <w:pPr>
        <w:ind w:left="709"/>
        <w:jc w:val="both"/>
        <w:rPr>
          <w:rFonts w:ascii="Arial" w:eastAsia="Calibri" w:hAnsi="Arial" w:cs="Arial"/>
          <w:b/>
          <w:bCs/>
          <w:i/>
          <w:iCs/>
          <w:color w:val="FF0000"/>
          <w:sz w:val="22"/>
          <w:szCs w:val="22"/>
          <w:lang w:eastAsia="en-US"/>
        </w:rPr>
      </w:pPr>
    </w:p>
    <w:p w:rsidR="002B2B98" w:rsidRPr="00A76D8D" w:rsidRDefault="002B2B98" w:rsidP="002B2B98">
      <w:pPr>
        <w:pStyle w:val="KRUTEXTODSTAVCE"/>
        <w:spacing w:line="360" w:lineRule="auto"/>
        <w:rPr>
          <w:i/>
        </w:rPr>
      </w:pPr>
    </w:p>
    <w:p w:rsidR="009B1A20" w:rsidRDefault="009B1A20" w:rsidP="00845F37">
      <w:pPr>
        <w:pStyle w:val="KRUTEXTODSTAVCE"/>
        <w:spacing w:line="360" w:lineRule="auto"/>
      </w:pPr>
      <w:bookmarkStart w:id="0" w:name="_GoBack"/>
      <w:bookmarkEnd w:id="0"/>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D91" w:rsidRDefault="000D4D91">
      <w:r>
        <w:separator/>
      </w:r>
    </w:p>
  </w:endnote>
  <w:endnote w:type="continuationSeparator" w:id="0">
    <w:p w:rsidR="000D4D91" w:rsidRDefault="000D4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90707C">
      <w:rPr>
        <w:rFonts w:ascii="Arial" w:hAnsi="Arial" w:cs="Arial"/>
        <w:sz w:val="20"/>
        <w:szCs w:val="20"/>
      </w:rPr>
      <w:t xml:space="preserve"> 15961</w:t>
    </w:r>
    <w:r w:rsidR="00C130BE">
      <w:rPr>
        <w:rFonts w:ascii="Arial" w:hAnsi="Arial" w:cs="Arial"/>
        <w:sz w:val="20"/>
        <w:szCs w:val="20"/>
      </w:rPr>
      <w:t>/2026</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D91" w:rsidRDefault="000D4D91">
      <w:r>
        <w:separator/>
      </w:r>
    </w:p>
  </w:footnote>
  <w:footnote w:type="continuationSeparator" w:id="0">
    <w:p w:rsidR="000D4D91" w:rsidRDefault="000D4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D4D91">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D4D91">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460201"/>
    <w:multiLevelType w:val="hybridMultilevel"/>
    <w:tmpl w:val="86EFD7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C3213"/>
    <w:multiLevelType w:val="hybridMultilevel"/>
    <w:tmpl w:val="8DE4ED96"/>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9901FE"/>
    <w:multiLevelType w:val="hybridMultilevel"/>
    <w:tmpl w:val="A776ED5C"/>
    <w:lvl w:ilvl="0" w:tplc="6C100128">
      <w:numFmt w:val="bullet"/>
      <w:lvlText w:val="-"/>
      <w:lvlJc w:val="left"/>
      <w:pPr>
        <w:ind w:left="862" w:hanging="360"/>
      </w:pPr>
      <w:rPr>
        <w:rFonts w:ascii="Arial" w:eastAsia="Times New Roman" w:hAnsi="Arial" w:cs="Aria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5"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6"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EAC2F2C"/>
    <w:multiLevelType w:val="hybridMultilevel"/>
    <w:tmpl w:val="BA92F190"/>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1"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3E7011C0"/>
    <w:multiLevelType w:val="hybridMultilevel"/>
    <w:tmpl w:val="A30A52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0FD4638"/>
    <w:multiLevelType w:val="multilevel"/>
    <w:tmpl w:val="15EC5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9"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8B627F2"/>
    <w:multiLevelType w:val="hybridMultilevel"/>
    <w:tmpl w:val="2AA3A1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22"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5B61B11"/>
    <w:multiLevelType w:val="hybridMultilevel"/>
    <w:tmpl w:val="3638708A"/>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1"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6"/>
  </w:num>
  <w:num w:numId="6">
    <w:abstractNumId w:val="2"/>
  </w:num>
  <w:num w:numId="7">
    <w:abstractNumId w:val="27"/>
  </w:num>
  <w:num w:numId="8">
    <w:abstractNumId w:val="28"/>
  </w:num>
  <w:num w:numId="9">
    <w:abstractNumId w:val="11"/>
  </w:num>
  <w:num w:numId="10">
    <w:abstractNumId w:val="15"/>
  </w:num>
  <w:num w:numId="11">
    <w:abstractNumId w:val="18"/>
  </w:num>
  <w:num w:numId="12">
    <w:abstractNumId w:val="31"/>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25"/>
  </w:num>
  <w:num w:numId="16">
    <w:abstractNumId w:val="26"/>
  </w:num>
  <w:num w:numId="17">
    <w:abstractNumId w:val="8"/>
  </w:num>
  <w:num w:numId="18">
    <w:abstractNumId w:val="29"/>
  </w:num>
  <w:num w:numId="19">
    <w:abstractNumId w:val="9"/>
  </w:num>
  <w:num w:numId="20">
    <w:abstractNumId w:val="19"/>
  </w:num>
  <w:num w:numId="21">
    <w:abstractNumId w:val="14"/>
  </w:num>
  <w:num w:numId="22">
    <w:abstractNumId w:val="22"/>
  </w:num>
  <w:num w:numId="23">
    <w:abstractNumId w:val="3"/>
  </w:num>
  <w:num w:numId="24">
    <w:abstractNumId w:val="13"/>
  </w:num>
  <w:num w:numId="25">
    <w:abstractNumId w:val="21"/>
  </w:num>
  <w:num w:numId="26">
    <w:abstractNumId w:val="5"/>
  </w:num>
  <w:num w:numId="27">
    <w:abstractNumId w:val="23"/>
  </w:num>
  <w:num w:numId="28">
    <w:abstractNumId w:val="7"/>
  </w:num>
  <w:num w:numId="29">
    <w:abstractNumId w:val="0"/>
  </w:num>
  <w:num w:numId="30">
    <w:abstractNumId w:val="20"/>
  </w:num>
  <w:num w:numId="31">
    <w:abstractNumId w:val="10"/>
  </w:num>
  <w:num w:numId="32">
    <w:abstractNumId w:val="12"/>
  </w:num>
  <w:num w:numId="33">
    <w:abstractNumId w:val="4"/>
  </w:num>
  <w:num w:numId="34">
    <w:abstractNumId w:val="30"/>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678E3"/>
    <w:rsid w:val="00074F98"/>
    <w:rsid w:val="00093B16"/>
    <w:rsid w:val="000A52C0"/>
    <w:rsid w:val="000C6866"/>
    <w:rsid w:val="000D4D91"/>
    <w:rsid w:val="000E0134"/>
    <w:rsid w:val="000E211B"/>
    <w:rsid w:val="0010730E"/>
    <w:rsid w:val="00120D89"/>
    <w:rsid w:val="00145C7B"/>
    <w:rsid w:val="00147A22"/>
    <w:rsid w:val="001522C5"/>
    <w:rsid w:val="00170C72"/>
    <w:rsid w:val="00176CB6"/>
    <w:rsid w:val="00177B58"/>
    <w:rsid w:val="00184B4A"/>
    <w:rsid w:val="001875DD"/>
    <w:rsid w:val="001C7304"/>
    <w:rsid w:val="001E3CD1"/>
    <w:rsid w:val="001F5503"/>
    <w:rsid w:val="002021B3"/>
    <w:rsid w:val="00204902"/>
    <w:rsid w:val="00222AD6"/>
    <w:rsid w:val="00241D72"/>
    <w:rsid w:val="00250A29"/>
    <w:rsid w:val="00253205"/>
    <w:rsid w:val="002953FF"/>
    <w:rsid w:val="002A2AFF"/>
    <w:rsid w:val="002B13F5"/>
    <w:rsid w:val="002B2B98"/>
    <w:rsid w:val="002C7435"/>
    <w:rsid w:val="002E50B4"/>
    <w:rsid w:val="003041B4"/>
    <w:rsid w:val="003249D2"/>
    <w:rsid w:val="0032503C"/>
    <w:rsid w:val="0032786F"/>
    <w:rsid w:val="00332539"/>
    <w:rsid w:val="00341DE0"/>
    <w:rsid w:val="003445E6"/>
    <w:rsid w:val="00362919"/>
    <w:rsid w:val="00366556"/>
    <w:rsid w:val="00372531"/>
    <w:rsid w:val="00373A9F"/>
    <w:rsid w:val="00380F0A"/>
    <w:rsid w:val="00382D30"/>
    <w:rsid w:val="00384CD5"/>
    <w:rsid w:val="003B3ED8"/>
    <w:rsid w:val="003C2869"/>
    <w:rsid w:val="00426DD7"/>
    <w:rsid w:val="0045017F"/>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B4DC7"/>
    <w:rsid w:val="005E30A9"/>
    <w:rsid w:val="006261BC"/>
    <w:rsid w:val="00632EB7"/>
    <w:rsid w:val="00636766"/>
    <w:rsid w:val="00647F1D"/>
    <w:rsid w:val="0065057A"/>
    <w:rsid w:val="0068390D"/>
    <w:rsid w:val="006B0F49"/>
    <w:rsid w:val="006C0CE8"/>
    <w:rsid w:val="006E1777"/>
    <w:rsid w:val="007066E0"/>
    <w:rsid w:val="00713AF2"/>
    <w:rsid w:val="00725D94"/>
    <w:rsid w:val="00726861"/>
    <w:rsid w:val="007431D4"/>
    <w:rsid w:val="00750433"/>
    <w:rsid w:val="0075484B"/>
    <w:rsid w:val="00755AC6"/>
    <w:rsid w:val="00766215"/>
    <w:rsid w:val="00775BEB"/>
    <w:rsid w:val="00783281"/>
    <w:rsid w:val="00791656"/>
    <w:rsid w:val="00794728"/>
    <w:rsid w:val="007A3AFE"/>
    <w:rsid w:val="007C38FA"/>
    <w:rsid w:val="007D1CF4"/>
    <w:rsid w:val="007E5252"/>
    <w:rsid w:val="007F15AB"/>
    <w:rsid w:val="007F1DA7"/>
    <w:rsid w:val="008273F8"/>
    <w:rsid w:val="00845F37"/>
    <w:rsid w:val="00872194"/>
    <w:rsid w:val="00876262"/>
    <w:rsid w:val="008810AD"/>
    <w:rsid w:val="008961D8"/>
    <w:rsid w:val="008A2374"/>
    <w:rsid w:val="008B66C2"/>
    <w:rsid w:val="008D7265"/>
    <w:rsid w:val="008F31A1"/>
    <w:rsid w:val="0090707C"/>
    <w:rsid w:val="00911EF1"/>
    <w:rsid w:val="00917ED5"/>
    <w:rsid w:val="00930E95"/>
    <w:rsid w:val="00932345"/>
    <w:rsid w:val="00941477"/>
    <w:rsid w:val="00951D5B"/>
    <w:rsid w:val="00997012"/>
    <w:rsid w:val="009B1572"/>
    <w:rsid w:val="009B1A20"/>
    <w:rsid w:val="009B30D7"/>
    <w:rsid w:val="009B5141"/>
    <w:rsid w:val="009C1FEF"/>
    <w:rsid w:val="009C24EF"/>
    <w:rsid w:val="009C4874"/>
    <w:rsid w:val="009D4000"/>
    <w:rsid w:val="009D615C"/>
    <w:rsid w:val="009D6E5E"/>
    <w:rsid w:val="009E1922"/>
    <w:rsid w:val="009E4BAD"/>
    <w:rsid w:val="00A25D3D"/>
    <w:rsid w:val="00A41444"/>
    <w:rsid w:val="00A45385"/>
    <w:rsid w:val="00A4710A"/>
    <w:rsid w:val="00A5788E"/>
    <w:rsid w:val="00A650BF"/>
    <w:rsid w:val="00A76D8D"/>
    <w:rsid w:val="00A905E5"/>
    <w:rsid w:val="00A97468"/>
    <w:rsid w:val="00AA4C37"/>
    <w:rsid w:val="00AB14B1"/>
    <w:rsid w:val="00AB5139"/>
    <w:rsid w:val="00AB6CA7"/>
    <w:rsid w:val="00AE283E"/>
    <w:rsid w:val="00AE568A"/>
    <w:rsid w:val="00AE5AA1"/>
    <w:rsid w:val="00AF16C6"/>
    <w:rsid w:val="00AF641E"/>
    <w:rsid w:val="00B10A57"/>
    <w:rsid w:val="00B15C54"/>
    <w:rsid w:val="00B40797"/>
    <w:rsid w:val="00B41FED"/>
    <w:rsid w:val="00B526BC"/>
    <w:rsid w:val="00B63CE0"/>
    <w:rsid w:val="00B84DC7"/>
    <w:rsid w:val="00B91F70"/>
    <w:rsid w:val="00B92A39"/>
    <w:rsid w:val="00B96C08"/>
    <w:rsid w:val="00BC6548"/>
    <w:rsid w:val="00BE076C"/>
    <w:rsid w:val="00BF5017"/>
    <w:rsid w:val="00C130BE"/>
    <w:rsid w:val="00C24386"/>
    <w:rsid w:val="00C251E2"/>
    <w:rsid w:val="00C30152"/>
    <w:rsid w:val="00C4783A"/>
    <w:rsid w:val="00C53E83"/>
    <w:rsid w:val="00C62064"/>
    <w:rsid w:val="00C6628A"/>
    <w:rsid w:val="00C70B78"/>
    <w:rsid w:val="00C86430"/>
    <w:rsid w:val="00C90338"/>
    <w:rsid w:val="00C9568D"/>
    <w:rsid w:val="00CA0028"/>
    <w:rsid w:val="00CC2CF8"/>
    <w:rsid w:val="00CD55E5"/>
    <w:rsid w:val="00CD78D6"/>
    <w:rsid w:val="00CF0AE5"/>
    <w:rsid w:val="00CF3F8E"/>
    <w:rsid w:val="00D106EF"/>
    <w:rsid w:val="00D40D2B"/>
    <w:rsid w:val="00D65164"/>
    <w:rsid w:val="00D759C0"/>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144F9"/>
    <w:rsid w:val="00F2719A"/>
    <w:rsid w:val="00F2787B"/>
    <w:rsid w:val="00F44F1D"/>
    <w:rsid w:val="00F90195"/>
    <w:rsid w:val="00FA63DB"/>
    <w:rsid w:val="00FB770F"/>
    <w:rsid w:val="00FD788C"/>
    <w:rsid w:val="00FE00A7"/>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4997E576"/>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customStyle="1" w:styleId="Default">
    <w:name w:val="Default"/>
    <w:rsid w:val="006261BC"/>
    <w:pPr>
      <w:autoSpaceDE w:val="0"/>
      <w:autoSpaceDN w:val="0"/>
      <w:adjustRightInd w:val="0"/>
    </w:pPr>
    <w:rPr>
      <w:color w:val="000000"/>
      <w:sz w:val="24"/>
      <w:szCs w:val="24"/>
    </w:rPr>
  </w:style>
  <w:style w:type="paragraph" w:styleId="Odstavecseseznamem">
    <w:name w:val="List Paragraph"/>
    <w:basedOn w:val="Normln"/>
    <w:uiPriority w:val="34"/>
    <w:qFormat/>
    <w:rsid w:val="002021B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07389">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77510310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136</Words>
  <Characters>804</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2026-02-25T14:06:00Z</dcterms:created>
  <dcterms:modified xsi:type="dcterms:W3CDTF">2026-02-25T14:06:00Z</dcterms:modified>
</cp:coreProperties>
</file>