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56407">
        <w:rPr>
          <w:rFonts w:ascii="Arial" w:hAnsi="Arial" w:cs="Arial"/>
          <w:sz w:val="16"/>
        </w:rPr>
        <w:t>1882/57, 586 01</w:t>
      </w:r>
      <w:r>
        <w:rPr>
          <w:rFonts w:ascii="Arial" w:hAnsi="Arial" w:cs="Arial"/>
          <w:sz w:val="16"/>
        </w:rPr>
        <w:t xml:space="preserve">  Jihlava, Česká republika</w:t>
      </w:r>
    </w:p>
    <w:p w:rsidR="009B1A20" w:rsidRDefault="00951D5B" w:rsidP="001C2D1E">
      <w:pPr>
        <w:pStyle w:val="Zpat"/>
        <w:rPr>
          <w:sz w:val="16"/>
          <w:szCs w:val="16"/>
        </w:rPr>
      </w:pPr>
      <w:r>
        <w:rPr>
          <w:sz w:val="16"/>
          <w:szCs w:val="16"/>
        </w:rPr>
        <w:t>tel.: 564 602 128</w:t>
      </w:r>
      <w:r w:rsidR="00C24386">
        <w:rPr>
          <w:sz w:val="16"/>
          <w:szCs w:val="16"/>
        </w:rPr>
        <w:t xml:space="preserve">, e-mail: </w:t>
      </w:r>
      <w:hyperlink r:id="rId7" w:history="1">
        <w:r w:rsidR="001C2D1E" w:rsidRPr="005D4B79">
          <w:rPr>
            <w:rStyle w:val="Hypertextovodkaz"/>
            <w:sz w:val="16"/>
            <w:szCs w:val="16"/>
          </w:rPr>
          <w:t>posta@kr-vysocina.cz</w:t>
        </w:r>
      </w:hyperlink>
    </w:p>
    <w:p w:rsidR="001C2D1E" w:rsidRDefault="001C2D1E" w:rsidP="001C2D1E">
      <w:pPr>
        <w:pStyle w:val="Zpat"/>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w:t>
      </w:r>
      <w:r w:rsidR="00D649EB">
        <w:rPr>
          <w:u w:val="single"/>
        </w:rPr>
        <w:t>Odpověď na žádost o p</w:t>
      </w:r>
      <w:r w:rsidRPr="00CC2CF8">
        <w:rPr>
          <w:u w:val="single"/>
        </w:rPr>
        <w:t xml:space="preserve">oskytnutí informace </w:t>
      </w:r>
    </w:p>
    <w:p w:rsidR="00CC2CF8" w:rsidRPr="00CC2CF8" w:rsidRDefault="00CC2CF8" w:rsidP="00CC2CF8">
      <w:pPr>
        <w:pStyle w:val="KRUTEXTODSTAVCE"/>
        <w:rPr>
          <w:u w:val="single"/>
        </w:rPr>
      </w:pPr>
    </w:p>
    <w:p w:rsidR="005207B7" w:rsidRDefault="002C3200" w:rsidP="00324C54">
      <w:pPr>
        <w:pStyle w:val="KRUTEXTODSTAVCE"/>
        <w:spacing w:line="240" w:lineRule="auto"/>
        <w:jc w:val="both"/>
      </w:pPr>
      <w:r>
        <w:t xml:space="preserve">Dne </w:t>
      </w:r>
      <w:r w:rsidRPr="00C41142">
        <w:t>4</w:t>
      </w:r>
      <w:r w:rsidR="00CC2CF8" w:rsidRPr="00C41142">
        <w:t>.</w:t>
      </w:r>
      <w:r w:rsidR="00CC2CF8" w:rsidRPr="00CC2CF8">
        <w:t xml:space="preserve"> </w:t>
      </w:r>
      <w:r>
        <w:t>9</w:t>
      </w:r>
      <w:r w:rsidR="00EC11B3">
        <w:t>. 2025</w:t>
      </w:r>
      <w:r w:rsidR="00725D94">
        <w:t xml:space="preserve"> byla</w:t>
      </w:r>
      <w:r w:rsidR="00EB1032">
        <w:t xml:space="preserve"> Krajskému úřadu Kraje</w:t>
      </w:r>
      <w:r w:rsidR="00CC2CF8" w:rsidRPr="00CC2CF8">
        <w:t xml:space="preserve"> Vysočina</w:t>
      </w:r>
      <w:r w:rsidR="00AA0867">
        <w:t xml:space="preserve"> (dále jen „krajský úřad“)</w:t>
      </w:r>
      <w:r w:rsidR="00CD55E5">
        <w:t xml:space="preserve"> </w:t>
      </w:r>
      <w:r w:rsidR="00725D94">
        <w:t>doručena</w:t>
      </w:r>
      <w:r w:rsidR="00CC2CF8" w:rsidRPr="00CC2CF8">
        <w:t xml:space="preserve"> Vaše žádost o poskytnutí informace podle zákona č. 106/1999 Sb., o svobodném přístupu k informací</w:t>
      </w:r>
      <w:r w:rsidR="00EF5D93">
        <w:t xml:space="preserve">m, ve znění pozdějších předpisů, </w:t>
      </w:r>
      <w:r w:rsidR="00F06B7D">
        <w:t xml:space="preserve">týkající se </w:t>
      </w:r>
      <w:r w:rsidR="003A6A16">
        <w:t xml:space="preserve">poskytnutí aktů, kterými </w:t>
      </w:r>
      <w:r w:rsidR="007D16D3">
        <w:t>k</w:t>
      </w:r>
      <w:r w:rsidR="003A6A16">
        <w:t xml:space="preserve">rajský úřad </w:t>
      </w:r>
      <w:r w:rsidR="003A6A16" w:rsidRPr="003A6A16">
        <w:t>vypořádal podnět obce Lípa, IČO: 00267805, se sídlem Lípa 93, 582 57 Lípa, který byl krajskému úřadu doručen dne 23.</w:t>
      </w:r>
      <w:r w:rsidR="003A6A16">
        <w:t xml:space="preserve"> </w:t>
      </w:r>
      <w:r w:rsidR="003A6A16" w:rsidRPr="003A6A16">
        <w:t>5.</w:t>
      </w:r>
      <w:r w:rsidR="003A6A16">
        <w:t xml:space="preserve"> </w:t>
      </w:r>
      <w:r w:rsidR="003A6A16" w:rsidRPr="003A6A16">
        <w:t>2023</w:t>
      </w:r>
      <w:r w:rsidR="00946128">
        <w:t xml:space="preserve">, přičemž v žádosti </w:t>
      </w:r>
      <w:r w:rsidR="0001446E">
        <w:t xml:space="preserve">není </w:t>
      </w:r>
      <w:r w:rsidR="007D16D3">
        <w:t xml:space="preserve">uvedena </w:t>
      </w:r>
      <w:r w:rsidR="0001446E">
        <w:t>žádná další bližší specifikace předmětného podnětu</w:t>
      </w:r>
      <w:r w:rsidR="00D649EB" w:rsidRPr="00D649EB">
        <w:t>.</w:t>
      </w:r>
    </w:p>
    <w:p w:rsidR="00883417" w:rsidRDefault="00883417" w:rsidP="00324C54">
      <w:pPr>
        <w:pStyle w:val="KRUTEXTODSTAVCE"/>
        <w:spacing w:line="240" w:lineRule="auto"/>
        <w:jc w:val="both"/>
      </w:pPr>
    </w:p>
    <w:p w:rsidR="008209B8" w:rsidRDefault="00D649EB" w:rsidP="00EA6C86">
      <w:pPr>
        <w:pStyle w:val="KRUTEXTODSTAVCE"/>
        <w:spacing w:line="240" w:lineRule="auto"/>
        <w:jc w:val="both"/>
      </w:pPr>
      <w:r>
        <w:t>K uved</w:t>
      </w:r>
      <w:r w:rsidR="00AA0867">
        <w:t>enému dotazu Vám sdělujeme, že k</w:t>
      </w:r>
      <w:r>
        <w:t>raj</w:t>
      </w:r>
      <w:r w:rsidR="00AA0867">
        <w:t>ský úřad neeviduje</w:t>
      </w:r>
      <w:r>
        <w:t xml:space="preserve"> </w:t>
      </w:r>
      <w:r w:rsidR="00EA6C86">
        <w:t>v</w:t>
      </w:r>
      <w:r w:rsidR="00F67487">
        <w:t> systému pro</w:t>
      </w:r>
      <w:r w:rsidR="00EA6C86">
        <w:t xml:space="preserve"> evidenci došlé pošty žádný podnět obce Lípa, </w:t>
      </w:r>
      <w:r w:rsidR="00EA6C86" w:rsidRPr="00EA6C86">
        <w:t>IČO: 00267805, se sídlem Lípa 93, 582 57 Lípa</w:t>
      </w:r>
      <w:r w:rsidR="00EA6C86">
        <w:t xml:space="preserve">, který by byl doručen </w:t>
      </w:r>
      <w:r w:rsidR="00AA0867">
        <w:t xml:space="preserve">krajskému úřadu </w:t>
      </w:r>
      <w:r w:rsidR="00EA6C86">
        <w:t>dne 23. 5. 2023.</w:t>
      </w:r>
    </w:p>
    <w:p w:rsidR="00EA6C86" w:rsidRDefault="00EA6C86" w:rsidP="00EA6C86">
      <w:pPr>
        <w:pStyle w:val="KRUTEXTODSTAVCE"/>
        <w:spacing w:line="240" w:lineRule="auto"/>
        <w:jc w:val="both"/>
      </w:pPr>
    </w:p>
    <w:p w:rsidR="008209B8" w:rsidRDefault="008209B8" w:rsidP="00324C54">
      <w:pPr>
        <w:pStyle w:val="KRUTEXTODSTAVCE"/>
        <w:spacing w:line="240" w:lineRule="auto"/>
      </w:pPr>
    </w:p>
    <w:p w:rsidR="009B1A20" w:rsidRDefault="009B1A20" w:rsidP="00845F37">
      <w:pPr>
        <w:pStyle w:val="KRUTEXTODSTAVCE"/>
        <w:spacing w:line="360" w:lineRule="auto"/>
      </w:pPr>
      <w:bookmarkStart w:id="0" w:name="_GoBack"/>
      <w:bookmarkEnd w:id="0"/>
    </w:p>
    <w:sectPr w:rsidR="009B1A20">
      <w:headerReference w:type="default" r:id="rId8"/>
      <w:footerReference w:type="default" r:id="rId9"/>
      <w:headerReference w:type="first" r:id="rId10"/>
      <w:footerReference w:type="first" r:id="rId11"/>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18E" w:rsidRDefault="00DA418E">
      <w:r>
        <w:separator/>
      </w:r>
    </w:p>
  </w:endnote>
  <w:endnote w:type="continuationSeparator" w:id="0">
    <w:p w:rsidR="00DA418E" w:rsidRDefault="00DA4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8209B8">
      <w:rPr>
        <w:rFonts w:ascii="Arial" w:hAnsi="Arial" w:cs="Arial"/>
        <w:sz w:val="20"/>
        <w:szCs w:val="20"/>
      </w:rPr>
      <w:t xml:space="preserve"> 23601</w:t>
    </w:r>
    <w:r w:rsidR="00FD788C">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18E" w:rsidRDefault="00DA418E">
      <w:r>
        <w:separator/>
      </w:r>
    </w:p>
  </w:footnote>
  <w:footnote w:type="continuationSeparator" w:id="0">
    <w:p w:rsidR="00DA418E" w:rsidRDefault="00DA4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A418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A418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0"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3"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0"/>
  </w:num>
  <w:num w:numId="8">
    <w:abstractNumId w:val="21"/>
  </w:num>
  <w:num w:numId="9">
    <w:abstractNumId w:val="7"/>
  </w:num>
  <w:num w:numId="10">
    <w:abstractNumId w:val="10"/>
  </w:num>
  <w:num w:numId="11">
    <w:abstractNumId w:val="12"/>
  </w:num>
  <w:num w:numId="12">
    <w:abstractNumId w:val="2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8"/>
  </w:num>
  <w:num w:numId="16">
    <w:abstractNumId w:val="19"/>
  </w:num>
  <w:num w:numId="17">
    <w:abstractNumId w:val="5"/>
  </w:num>
  <w:num w:numId="18">
    <w:abstractNumId w:val="22"/>
  </w:num>
  <w:num w:numId="19">
    <w:abstractNumId w:val="6"/>
  </w:num>
  <w:num w:numId="20">
    <w:abstractNumId w:val="13"/>
  </w:num>
  <w:num w:numId="21">
    <w:abstractNumId w:val="9"/>
  </w:num>
  <w:num w:numId="22">
    <w:abstractNumId w:val="15"/>
  </w:num>
  <w:num w:numId="23">
    <w:abstractNumId w:val="1"/>
  </w:num>
  <w:num w:numId="24">
    <w:abstractNumId w:val="8"/>
  </w:num>
  <w:num w:numId="25">
    <w:abstractNumId w:val="14"/>
  </w:num>
  <w:num w:numId="26">
    <w:abstractNumId w:val="2"/>
  </w:num>
  <w:num w:numId="27">
    <w:abstractNumId w:val="1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1446E"/>
    <w:rsid w:val="00021F16"/>
    <w:rsid w:val="00050EF4"/>
    <w:rsid w:val="00062230"/>
    <w:rsid w:val="00074F98"/>
    <w:rsid w:val="000A52C0"/>
    <w:rsid w:val="000C6866"/>
    <w:rsid w:val="000E0134"/>
    <w:rsid w:val="000E211B"/>
    <w:rsid w:val="0010653E"/>
    <w:rsid w:val="0010730E"/>
    <w:rsid w:val="00120D89"/>
    <w:rsid w:val="00145C7B"/>
    <w:rsid w:val="001522C5"/>
    <w:rsid w:val="00170C72"/>
    <w:rsid w:val="00176CB6"/>
    <w:rsid w:val="00184B4A"/>
    <w:rsid w:val="001C2D1E"/>
    <w:rsid w:val="001C7304"/>
    <w:rsid w:val="001E3CD1"/>
    <w:rsid w:val="001F5503"/>
    <w:rsid w:val="00204902"/>
    <w:rsid w:val="00222AD6"/>
    <w:rsid w:val="00241D72"/>
    <w:rsid w:val="00253205"/>
    <w:rsid w:val="0028276B"/>
    <w:rsid w:val="002953FF"/>
    <w:rsid w:val="002A2AFF"/>
    <w:rsid w:val="002C3200"/>
    <w:rsid w:val="002C7435"/>
    <w:rsid w:val="002E50B4"/>
    <w:rsid w:val="003041B4"/>
    <w:rsid w:val="003249D2"/>
    <w:rsid w:val="00324C54"/>
    <w:rsid w:val="0032503C"/>
    <w:rsid w:val="0032786F"/>
    <w:rsid w:val="00332539"/>
    <w:rsid w:val="00362919"/>
    <w:rsid w:val="00366556"/>
    <w:rsid w:val="00372531"/>
    <w:rsid w:val="00373A9F"/>
    <w:rsid w:val="00380F0A"/>
    <w:rsid w:val="00382D30"/>
    <w:rsid w:val="003A6A16"/>
    <w:rsid w:val="003B3ED8"/>
    <w:rsid w:val="0040538D"/>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E30A9"/>
    <w:rsid w:val="00636766"/>
    <w:rsid w:val="00647F1D"/>
    <w:rsid w:val="0065057A"/>
    <w:rsid w:val="00654CF6"/>
    <w:rsid w:val="0068390D"/>
    <w:rsid w:val="006C0CE8"/>
    <w:rsid w:val="006E1777"/>
    <w:rsid w:val="007066E0"/>
    <w:rsid w:val="00713AF2"/>
    <w:rsid w:val="00725D94"/>
    <w:rsid w:val="00726861"/>
    <w:rsid w:val="007431D4"/>
    <w:rsid w:val="00750433"/>
    <w:rsid w:val="0075484B"/>
    <w:rsid w:val="00755AC6"/>
    <w:rsid w:val="00775BEB"/>
    <w:rsid w:val="00783281"/>
    <w:rsid w:val="007A3AFE"/>
    <w:rsid w:val="007C38FA"/>
    <w:rsid w:val="007D16D3"/>
    <w:rsid w:val="007D1CF4"/>
    <w:rsid w:val="007E5252"/>
    <w:rsid w:val="007F15AB"/>
    <w:rsid w:val="007F1DA7"/>
    <w:rsid w:val="008205A8"/>
    <w:rsid w:val="008209B8"/>
    <w:rsid w:val="008273F8"/>
    <w:rsid w:val="00845F37"/>
    <w:rsid w:val="00872194"/>
    <w:rsid w:val="00876262"/>
    <w:rsid w:val="00883417"/>
    <w:rsid w:val="008961D8"/>
    <w:rsid w:val="008B66C2"/>
    <w:rsid w:val="008C4D97"/>
    <w:rsid w:val="008F31A1"/>
    <w:rsid w:val="009022AF"/>
    <w:rsid w:val="00917ED5"/>
    <w:rsid w:val="00930E95"/>
    <w:rsid w:val="00932345"/>
    <w:rsid w:val="00941477"/>
    <w:rsid w:val="00946128"/>
    <w:rsid w:val="00951D5B"/>
    <w:rsid w:val="009B1572"/>
    <w:rsid w:val="009B1A20"/>
    <w:rsid w:val="009B30D7"/>
    <w:rsid w:val="009B5141"/>
    <w:rsid w:val="009C1FEF"/>
    <w:rsid w:val="009C24EF"/>
    <w:rsid w:val="009C4874"/>
    <w:rsid w:val="009D4000"/>
    <w:rsid w:val="009D615C"/>
    <w:rsid w:val="009D6E5E"/>
    <w:rsid w:val="009E1922"/>
    <w:rsid w:val="009E4BAD"/>
    <w:rsid w:val="00A03052"/>
    <w:rsid w:val="00A25D3D"/>
    <w:rsid w:val="00A4119F"/>
    <w:rsid w:val="00A45385"/>
    <w:rsid w:val="00A4710A"/>
    <w:rsid w:val="00A5788E"/>
    <w:rsid w:val="00A650BF"/>
    <w:rsid w:val="00A81AA9"/>
    <w:rsid w:val="00A97468"/>
    <w:rsid w:val="00AA0867"/>
    <w:rsid w:val="00AB14B1"/>
    <w:rsid w:val="00AB6CA7"/>
    <w:rsid w:val="00AE283E"/>
    <w:rsid w:val="00AE568A"/>
    <w:rsid w:val="00AF16C6"/>
    <w:rsid w:val="00AF641E"/>
    <w:rsid w:val="00B40797"/>
    <w:rsid w:val="00B41FED"/>
    <w:rsid w:val="00B526BC"/>
    <w:rsid w:val="00B63CE0"/>
    <w:rsid w:val="00B84DC7"/>
    <w:rsid w:val="00B91F70"/>
    <w:rsid w:val="00B92A39"/>
    <w:rsid w:val="00B96C08"/>
    <w:rsid w:val="00BC6548"/>
    <w:rsid w:val="00BE076C"/>
    <w:rsid w:val="00C24386"/>
    <w:rsid w:val="00C251E2"/>
    <w:rsid w:val="00C41142"/>
    <w:rsid w:val="00C4783A"/>
    <w:rsid w:val="00C53E83"/>
    <w:rsid w:val="00C62064"/>
    <w:rsid w:val="00C6628A"/>
    <w:rsid w:val="00C70B78"/>
    <w:rsid w:val="00C86430"/>
    <w:rsid w:val="00C90338"/>
    <w:rsid w:val="00C9568D"/>
    <w:rsid w:val="00CC2CF8"/>
    <w:rsid w:val="00CD55E5"/>
    <w:rsid w:val="00CD78D6"/>
    <w:rsid w:val="00CF0AE5"/>
    <w:rsid w:val="00CF3F8E"/>
    <w:rsid w:val="00D04E50"/>
    <w:rsid w:val="00D106EF"/>
    <w:rsid w:val="00D22A0A"/>
    <w:rsid w:val="00D40D2B"/>
    <w:rsid w:val="00D649EB"/>
    <w:rsid w:val="00D65164"/>
    <w:rsid w:val="00D759C0"/>
    <w:rsid w:val="00DA418E"/>
    <w:rsid w:val="00DB18FD"/>
    <w:rsid w:val="00DB564C"/>
    <w:rsid w:val="00DC69AB"/>
    <w:rsid w:val="00E1426B"/>
    <w:rsid w:val="00E20420"/>
    <w:rsid w:val="00E267DF"/>
    <w:rsid w:val="00E45E75"/>
    <w:rsid w:val="00E56407"/>
    <w:rsid w:val="00E62ACD"/>
    <w:rsid w:val="00E95C6D"/>
    <w:rsid w:val="00EA3A80"/>
    <w:rsid w:val="00EA6BE9"/>
    <w:rsid w:val="00EA6C86"/>
    <w:rsid w:val="00EB09EE"/>
    <w:rsid w:val="00EB1032"/>
    <w:rsid w:val="00EC11B3"/>
    <w:rsid w:val="00ED32DD"/>
    <w:rsid w:val="00ED416D"/>
    <w:rsid w:val="00EE0042"/>
    <w:rsid w:val="00EF5D93"/>
    <w:rsid w:val="00F05F0F"/>
    <w:rsid w:val="00F06B7D"/>
    <w:rsid w:val="00F2719A"/>
    <w:rsid w:val="00F2787B"/>
    <w:rsid w:val="00F44F1D"/>
    <w:rsid w:val="00F67487"/>
    <w:rsid w:val="00F90195"/>
    <w:rsid w:val="00FB045E"/>
    <w:rsid w:val="00FB770F"/>
    <w:rsid w:val="00FD4DEE"/>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079FB47B"/>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kr-vysocina.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137</Words>
  <Characters>810</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2025-09-12T10:53:00Z</dcterms:created>
  <dcterms:modified xsi:type="dcterms:W3CDTF">2025-09-12T10:53:00Z</dcterms:modified>
</cp:coreProperties>
</file>