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9C14F5"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9B30D7" w:rsidRDefault="009B30D7" w:rsidP="009B30D7">
                  <w:pPr>
                    <w:pStyle w:val="KRUTEXTODSTAVCE"/>
                  </w:pPr>
                  <w:r>
                    <w:t xml:space="preserve">                                                                       </w:t>
                  </w:r>
                </w:p>
                <w:p w:rsidR="009B30D7" w:rsidRDefault="009B30D7"/>
              </w:txbxContent>
            </v:textbox>
            <w10:wrap type="tight" anchorx="page" anchory="page"/>
            <w10:anchorlock/>
          </v:shape>
        </w:pict>
      </w: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5207B7" w:rsidRDefault="00AB6CA7" w:rsidP="00AB6CA7">
      <w:pPr>
        <w:pStyle w:val="KRUTEXTODSTAVCE"/>
        <w:spacing w:line="360" w:lineRule="auto"/>
        <w:jc w:val="both"/>
      </w:pPr>
      <w:r>
        <w:t>Dne 12</w:t>
      </w:r>
      <w:r w:rsidR="00CC2CF8" w:rsidRPr="00CC2CF8">
        <w:t xml:space="preserve">. </w:t>
      </w:r>
      <w:r>
        <w:t>2</w:t>
      </w:r>
      <w:r w:rsidR="00EC11B3">
        <w:t>. 2025</w:t>
      </w:r>
      <w:r w:rsidR="00725D94">
        <w:t xml:space="preserve"> byla</w:t>
      </w:r>
      <w:r w:rsidR="00EB1032">
        <w:t xml:space="preserve"> Krajskému úřadu Kraje</w:t>
      </w:r>
      <w:r w:rsidR="00CC2CF8" w:rsidRPr="00CC2CF8">
        <w:t xml:space="preserve"> Vysočina</w:t>
      </w:r>
      <w:r w:rsidR="00CD55E5">
        <w:t xml:space="preserve"> </w:t>
      </w:r>
      <w:r w:rsidR="00725D94">
        <w:t>doručena</w:t>
      </w:r>
      <w:r w:rsidR="00CC2CF8" w:rsidRPr="00CC2CF8">
        <w:t xml:space="preserve"> Vaše žádost o poskytnutí informace podle zákona č. 106/1999 Sb., o svobodném přístupu k informací</w:t>
      </w:r>
      <w:r w:rsidR="00EF5D93">
        <w:t xml:space="preserve">m, ve znění pozdějších předpisů, </w:t>
      </w:r>
      <w:r w:rsidR="00F06B7D">
        <w:t xml:space="preserve">týkající se </w:t>
      </w:r>
      <w:r>
        <w:t xml:space="preserve">poskytnutí informací vztahujících se </w:t>
      </w:r>
      <w:r w:rsidR="005207B7">
        <w:t xml:space="preserve">k použití znaleckých posudků </w:t>
      </w:r>
      <w:r>
        <w:t>výhradně k řízení vedeném u krajského úřadu ja</w:t>
      </w:r>
      <w:r w:rsidR="005207B7">
        <w:t>kožto správn</w:t>
      </w:r>
      <w:r w:rsidR="00E62ACD">
        <w:t>í</w:t>
      </w:r>
      <w:r w:rsidR="005207B7">
        <w:t>ho orgánu I. stupně.</w:t>
      </w:r>
    </w:p>
    <w:p w:rsidR="005207B7" w:rsidRDefault="005207B7" w:rsidP="00AB6CA7">
      <w:pPr>
        <w:pStyle w:val="KRUTEXTODSTAVCE"/>
        <w:spacing w:line="360" w:lineRule="auto"/>
        <w:jc w:val="both"/>
      </w:pPr>
    </w:p>
    <w:p w:rsidR="00AB6CA7" w:rsidRDefault="005207B7" w:rsidP="00AB6CA7">
      <w:pPr>
        <w:pStyle w:val="KRUTEXTODSTAVCE"/>
        <w:spacing w:line="360" w:lineRule="auto"/>
        <w:jc w:val="both"/>
      </w:pPr>
      <w:r>
        <w:t xml:space="preserve">Poskytujeme Vám požadované informace: </w:t>
      </w:r>
    </w:p>
    <w:p w:rsidR="00AB6CA7" w:rsidRDefault="00AB6CA7" w:rsidP="00713AF2">
      <w:pPr>
        <w:pStyle w:val="KRUTEXTODSTAVCE"/>
        <w:spacing w:line="360" w:lineRule="auto"/>
        <w:ind w:left="709" w:hanging="349"/>
        <w:jc w:val="both"/>
        <w:rPr>
          <w:i/>
        </w:rPr>
      </w:pPr>
      <w:r w:rsidRPr="00492B6F">
        <w:rPr>
          <w:i/>
        </w:rPr>
        <w:t xml:space="preserve"> </w:t>
      </w:r>
    </w:p>
    <w:p w:rsidR="00010C86" w:rsidRDefault="009C1FEF" w:rsidP="00010C86">
      <w:pPr>
        <w:pStyle w:val="KRUTEXTODSTAVCE"/>
        <w:spacing w:line="360" w:lineRule="auto"/>
      </w:pPr>
      <w:r>
        <w:t xml:space="preserve">Znalecké </w:t>
      </w:r>
      <w:r w:rsidR="00ED416D">
        <w:t>p</w:t>
      </w:r>
      <w:r w:rsidR="00B63CE0">
        <w:t>osudky nebo odborná</w:t>
      </w:r>
      <w:r w:rsidR="00010C86">
        <w:t xml:space="preserve"> posouzení</w:t>
      </w:r>
      <w:r w:rsidR="00713AF2" w:rsidRPr="00713AF2">
        <w:t xml:space="preserve"> </w:t>
      </w:r>
      <w:r w:rsidR="00B63CE0">
        <w:t>zajišťoval krajský úřad, odbor</w:t>
      </w:r>
      <w:r w:rsidR="00713AF2">
        <w:t xml:space="preserve"> životního prostředí a zemědělství</w:t>
      </w:r>
      <w:r w:rsidR="00B63CE0">
        <w:t xml:space="preserve"> následně</w:t>
      </w:r>
      <w:r w:rsidR="00010C86">
        <w:t>:</w:t>
      </w:r>
    </w:p>
    <w:p w:rsidR="00ED416D" w:rsidRDefault="00ED416D" w:rsidP="00010C86">
      <w:pPr>
        <w:pStyle w:val="KRUTEXTODSTAVCE"/>
        <w:spacing w:line="360" w:lineRule="auto"/>
      </w:pPr>
    </w:p>
    <w:p w:rsidR="00C4783A" w:rsidRDefault="00010C86" w:rsidP="00C4783A">
      <w:pPr>
        <w:pStyle w:val="KRUTEXTODSTAVCE"/>
        <w:numPr>
          <w:ilvl w:val="0"/>
          <w:numId w:val="28"/>
        </w:numPr>
        <w:spacing w:line="360" w:lineRule="auto"/>
      </w:pPr>
      <w:r>
        <w:t xml:space="preserve">rok  2022 </w:t>
      </w:r>
    </w:p>
    <w:p w:rsidR="00010C86" w:rsidRDefault="00010C86" w:rsidP="00010C86">
      <w:pPr>
        <w:pStyle w:val="KRUTEXTODSTAVCE"/>
        <w:spacing w:line="360" w:lineRule="auto"/>
      </w:pPr>
      <w:r>
        <w:t xml:space="preserve">za oddělení ochrany přírodních zdrojů a EIA: odborné posouzení 3x </w:t>
      </w:r>
    </w:p>
    <w:p w:rsidR="00C4783A" w:rsidRDefault="00C4783A" w:rsidP="00010C86">
      <w:pPr>
        <w:pStyle w:val="KRUTEXTODSTAVCE"/>
        <w:spacing w:line="360" w:lineRule="auto"/>
      </w:pPr>
    </w:p>
    <w:p w:rsidR="00C4783A" w:rsidRDefault="00010C86" w:rsidP="00C4783A">
      <w:pPr>
        <w:pStyle w:val="KRUTEXTODSTAVCE"/>
        <w:numPr>
          <w:ilvl w:val="0"/>
          <w:numId w:val="28"/>
        </w:numPr>
        <w:spacing w:line="360" w:lineRule="auto"/>
      </w:pPr>
      <w:r>
        <w:t xml:space="preserve">rok 2023 </w:t>
      </w:r>
    </w:p>
    <w:p w:rsidR="00ED416D" w:rsidRDefault="00010C86" w:rsidP="00010C86">
      <w:pPr>
        <w:pStyle w:val="KRUTEXTODSTAVCE"/>
        <w:spacing w:line="360" w:lineRule="auto"/>
      </w:pPr>
      <w:r>
        <w:t xml:space="preserve">za oddělení ochrany přírodních zdrojů a EIA: znalecký posudek 1 (23700 Kč), odborné posouzení 2x; </w:t>
      </w:r>
    </w:p>
    <w:p w:rsidR="00010C86" w:rsidRDefault="00010C86" w:rsidP="00010C86">
      <w:pPr>
        <w:pStyle w:val="KRUTEXTODSTAVCE"/>
        <w:spacing w:line="360" w:lineRule="auto"/>
      </w:pPr>
      <w:r>
        <w:t>zároveň za oddělení integrované prevence byla 3 odborná posouzení, 2x15000 Kč a 1x30000 Kč, vše prevence závažných havárií.</w:t>
      </w:r>
    </w:p>
    <w:p w:rsidR="00ED416D" w:rsidRDefault="00ED416D" w:rsidP="00010C86">
      <w:pPr>
        <w:pStyle w:val="KRUTEXTODSTAVCE"/>
        <w:spacing w:line="360" w:lineRule="auto"/>
      </w:pPr>
    </w:p>
    <w:p w:rsidR="00C4783A" w:rsidRDefault="00C4783A" w:rsidP="00010C86">
      <w:pPr>
        <w:pStyle w:val="KRUTEXTODSTAVCE"/>
        <w:spacing w:line="360" w:lineRule="auto"/>
      </w:pPr>
    </w:p>
    <w:p w:rsidR="00C4783A" w:rsidRDefault="00C4783A" w:rsidP="00C4783A">
      <w:pPr>
        <w:pStyle w:val="KRUTEXTODSTAVCE"/>
        <w:numPr>
          <w:ilvl w:val="0"/>
          <w:numId w:val="28"/>
        </w:numPr>
        <w:spacing w:line="360" w:lineRule="auto"/>
      </w:pPr>
      <w:r>
        <w:t>rok 2024</w:t>
      </w:r>
    </w:p>
    <w:p w:rsidR="00010C86" w:rsidRDefault="00010C86" w:rsidP="00010C86">
      <w:pPr>
        <w:pStyle w:val="KRUTEXTODSTAVCE"/>
        <w:spacing w:line="360" w:lineRule="auto"/>
      </w:pPr>
      <w:r>
        <w:t>za oddělení integrované prevence - odborné posouzení 1 ( 1x15000 Kč), p</w:t>
      </w:r>
      <w:r w:rsidR="00C4783A">
        <w:t>revence závažných havárií, VÚBP;</w:t>
      </w:r>
    </w:p>
    <w:p w:rsidR="00010C86" w:rsidRDefault="00C4783A" w:rsidP="00010C86">
      <w:pPr>
        <w:pStyle w:val="KRUTEXTODSTAVCE"/>
        <w:spacing w:line="360" w:lineRule="auto"/>
      </w:pPr>
      <w:r>
        <w:t>z</w:t>
      </w:r>
      <w:r w:rsidR="00010C86">
        <w:t>a oddělení ochrany přírodních zdrojů a EIA - odborné posouzení 4  (náklady na od</w:t>
      </w:r>
      <w:r>
        <w:t>borná posouzení 3000 – 7000 Kč);</w:t>
      </w:r>
    </w:p>
    <w:p w:rsidR="00010C86" w:rsidRDefault="00E1426B" w:rsidP="00010C86">
      <w:pPr>
        <w:pStyle w:val="KRUTEXTODSTAVCE"/>
        <w:spacing w:line="360" w:lineRule="auto"/>
      </w:pPr>
      <w:r>
        <w:rPr>
          <w:i/>
        </w:rPr>
        <w:t>(</w:t>
      </w:r>
      <w:r w:rsidR="00C4783A" w:rsidRPr="00E1426B">
        <w:rPr>
          <w:i/>
        </w:rPr>
        <w:t>z</w:t>
      </w:r>
      <w:r w:rsidR="00010C86" w:rsidRPr="00E1426B">
        <w:rPr>
          <w:i/>
        </w:rPr>
        <w:t>a oddělení vodního hospodářství -  1x odborné posouzení v odvolacím řízení</w:t>
      </w:r>
      <w:r>
        <w:rPr>
          <w:i/>
        </w:rPr>
        <w:t>)</w:t>
      </w:r>
      <w:r w:rsidR="00010C86">
        <w:t xml:space="preserve">. </w:t>
      </w:r>
    </w:p>
    <w:p w:rsidR="00010C86" w:rsidRDefault="00010C86" w:rsidP="00010C86">
      <w:pPr>
        <w:pStyle w:val="KRUTEXTODSTAVCE"/>
        <w:spacing w:line="360" w:lineRule="auto"/>
      </w:pPr>
    </w:p>
    <w:p w:rsidR="00010C86" w:rsidRDefault="00010C86" w:rsidP="00C4783A">
      <w:pPr>
        <w:pStyle w:val="KRUTEXTODSTAVCE"/>
        <w:spacing w:line="360" w:lineRule="auto"/>
        <w:jc w:val="both"/>
      </w:pPr>
      <w:r>
        <w:lastRenderedPageBreak/>
        <w:t>Nejsou zahrnuty průzkumy, které se zadávaly z jiných důvodů než je správní řízení a následně se ve správních řízeních použily. Nejsou zahrnuty běžné konzultace s odbornými osobami. Nejsou zahrnuta jiná než plná správní řízení.</w:t>
      </w:r>
    </w:p>
    <w:p w:rsidR="001E3CD1" w:rsidRDefault="00010C86" w:rsidP="00C4783A">
      <w:pPr>
        <w:pStyle w:val="KRUTEXTODSTAVCE"/>
        <w:spacing w:line="360" w:lineRule="auto"/>
        <w:jc w:val="both"/>
      </w:pPr>
      <w:r>
        <w:t>Existence podkladů od jiných správních úřadů se prověřují neformálně a jen při soubězích působnosti.</w:t>
      </w:r>
    </w:p>
    <w:p w:rsidR="00C4783A" w:rsidRDefault="00C4783A" w:rsidP="00845F37">
      <w:pPr>
        <w:pStyle w:val="KRUTEXTODSTAVCE"/>
        <w:spacing w:line="360" w:lineRule="auto"/>
      </w:pPr>
    </w:p>
    <w:p w:rsidR="009B1A20" w:rsidRDefault="009B1A20" w:rsidP="00845F37">
      <w:pPr>
        <w:pStyle w:val="KRUTEXTODSTAVCE"/>
        <w:spacing w:line="360" w:lineRule="auto"/>
      </w:pPr>
      <w:bookmarkStart w:id="0" w:name="_GoBack"/>
      <w:bookmarkEnd w:id="0"/>
    </w:p>
    <w:sectPr w:rsidR="009B1A20">
      <w:headerReference w:type="even" r:id="rId7"/>
      <w:headerReference w:type="default" r:id="rId8"/>
      <w:footerReference w:type="even"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F5" w:rsidRDefault="009C14F5">
      <w:r>
        <w:separator/>
      </w:r>
    </w:p>
  </w:endnote>
  <w:endnote w:type="continuationSeparator" w:id="0">
    <w:p w:rsidR="009C14F5" w:rsidRDefault="009C1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88C" w:rsidRDefault="00FD788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FD788C">
      <w:rPr>
        <w:rFonts w:ascii="Arial" w:hAnsi="Arial" w:cs="Arial"/>
        <w:sz w:val="20"/>
        <w:szCs w:val="20"/>
      </w:rPr>
      <w:t xml:space="preserve"> 15469/2025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F5" w:rsidRDefault="009C14F5">
      <w:r>
        <w:separator/>
      </w:r>
    </w:p>
  </w:footnote>
  <w:footnote w:type="continuationSeparator" w:id="0">
    <w:p w:rsidR="009C14F5" w:rsidRDefault="009C1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88C" w:rsidRDefault="00FD788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9C14F5">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9C14F5">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0"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3"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0"/>
  </w:num>
  <w:num w:numId="8">
    <w:abstractNumId w:val="21"/>
  </w:num>
  <w:num w:numId="9">
    <w:abstractNumId w:val="7"/>
  </w:num>
  <w:num w:numId="10">
    <w:abstractNumId w:val="10"/>
  </w:num>
  <w:num w:numId="11">
    <w:abstractNumId w:val="12"/>
  </w:num>
  <w:num w:numId="12">
    <w:abstractNumId w:val="2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8"/>
  </w:num>
  <w:num w:numId="16">
    <w:abstractNumId w:val="19"/>
  </w:num>
  <w:num w:numId="17">
    <w:abstractNumId w:val="5"/>
  </w:num>
  <w:num w:numId="18">
    <w:abstractNumId w:val="22"/>
  </w:num>
  <w:num w:numId="19">
    <w:abstractNumId w:val="6"/>
  </w:num>
  <w:num w:numId="20">
    <w:abstractNumId w:val="13"/>
  </w:num>
  <w:num w:numId="21">
    <w:abstractNumId w:val="9"/>
  </w:num>
  <w:num w:numId="22">
    <w:abstractNumId w:val="15"/>
  </w:num>
  <w:num w:numId="23">
    <w:abstractNumId w:val="1"/>
  </w:num>
  <w:num w:numId="24">
    <w:abstractNumId w:val="8"/>
  </w:num>
  <w:num w:numId="25">
    <w:abstractNumId w:val="14"/>
  </w:num>
  <w:num w:numId="26">
    <w:abstractNumId w:val="2"/>
  </w:num>
  <w:num w:numId="27">
    <w:abstractNumId w:val="1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39DB"/>
    <w:rsid w:val="0010730E"/>
    <w:rsid w:val="00120D89"/>
    <w:rsid w:val="00145C7B"/>
    <w:rsid w:val="001522C5"/>
    <w:rsid w:val="00170C72"/>
    <w:rsid w:val="00176CB6"/>
    <w:rsid w:val="00184B4A"/>
    <w:rsid w:val="001C7304"/>
    <w:rsid w:val="001E3CD1"/>
    <w:rsid w:val="001F5503"/>
    <w:rsid w:val="00204902"/>
    <w:rsid w:val="00222AD6"/>
    <w:rsid w:val="00241D72"/>
    <w:rsid w:val="00253205"/>
    <w:rsid w:val="002953FF"/>
    <w:rsid w:val="002A2AFF"/>
    <w:rsid w:val="002C7435"/>
    <w:rsid w:val="002E50B4"/>
    <w:rsid w:val="003041B4"/>
    <w:rsid w:val="003249D2"/>
    <w:rsid w:val="0032503C"/>
    <w:rsid w:val="0032786F"/>
    <w:rsid w:val="00332539"/>
    <w:rsid w:val="00362919"/>
    <w:rsid w:val="00366556"/>
    <w:rsid w:val="00372531"/>
    <w:rsid w:val="00373A9F"/>
    <w:rsid w:val="00380F0A"/>
    <w:rsid w:val="00382D30"/>
    <w:rsid w:val="003B3ED8"/>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E30A9"/>
    <w:rsid w:val="00636766"/>
    <w:rsid w:val="00647F1D"/>
    <w:rsid w:val="0065057A"/>
    <w:rsid w:val="0068390D"/>
    <w:rsid w:val="006C0CE8"/>
    <w:rsid w:val="006E1777"/>
    <w:rsid w:val="007066E0"/>
    <w:rsid w:val="00713AF2"/>
    <w:rsid w:val="00725D94"/>
    <w:rsid w:val="00726861"/>
    <w:rsid w:val="007431D4"/>
    <w:rsid w:val="00750433"/>
    <w:rsid w:val="0075484B"/>
    <w:rsid w:val="00755AC6"/>
    <w:rsid w:val="00775BEB"/>
    <w:rsid w:val="00783281"/>
    <w:rsid w:val="007A3AFE"/>
    <w:rsid w:val="007C38FA"/>
    <w:rsid w:val="007D1CF4"/>
    <w:rsid w:val="007E5252"/>
    <w:rsid w:val="007F15AB"/>
    <w:rsid w:val="007F1DA7"/>
    <w:rsid w:val="008273F8"/>
    <w:rsid w:val="00845F37"/>
    <w:rsid w:val="00872194"/>
    <w:rsid w:val="00876262"/>
    <w:rsid w:val="008961D8"/>
    <w:rsid w:val="008B66C2"/>
    <w:rsid w:val="008F31A1"/>
    <w:rsid w:val="00917ED5"/>
    <w:rsid w:val="00930E95"/>
    <w:rsid w:val="00932345"/>
    <w:rsid w:val="00941477"/>
    <w:rsid w:val="00951D5B"/>
    <w:rsid w:val="009B1572"/>
    <w:rsid w:val="009B1A20"/>
    <w:rsid w:val="009B30D7"/>
    <w:rsid w:val="009B5141"/>
    <w:rsid w:val="009C14F5"/>
    <w:rsid w:val="009C1FEF"/>
    <w:rsid w:val="009C24EF"/>
    <w:rsid w:val="009C4874"/>
    <w:rsid w:val="009D4000"/>
    <w:rsid w:val="009D615C"/>
    <w:rsid w:val="009D6E5E"/>
    <w:rsid w:val="009E1922"/>
    <w:rsid w:val="009E4BAD"/>
    <w:rsid w:val="00A25D3D"/>
    <w:rsid w:val="00A45385"/>
    <w:rsid w:val="00A4710A"/>
    <w:rsid w:val="00A5788E"/>
    <w:rsid w:val="00A650BF"/>
    <w:rsid w:val="00A97468"/>
    <w:rsid w:val="00AB14B1"/>
    <w:rsid w:val="00AB6CA7"/>
    <w:rsid w:val="00AE283E"/>
    <w:rsid w:val="00AE568A"/>
    <w:rsid w:val="00AF16C6"/>
    <w:rsid w:val="00AF641E"/>
    <w:rsid w:val="00B40797"/>
    <w:rsid w:val="00B41FED"/>
    <w:rsid w:val="00B526BC"/>
    <w:rsid w:val="00B63CE0"/>
    <w:rsid w:val="00B84DC7"/>
    <w:rsid w:val="00B91F70"/>
    <w:rsid w:val="00B92A39"/>
    <w:rsid w:val="00B96C08"/>
    <w:rsid w:val="00BC6548"/>
    <w:rsid w:val="00BE076C"/>
    <w:rsid w:val="00C24386"/>
    <w:rsid w:val="00C251E2"/>
    <w:rsid w:val="00C4783A"/>
    <w:rsid w:val="00C53E83"/>
    <w:rsid w:val="00C62064"/>
    <w:rsid w:val="00C6628A"/>
    <w:rsid w:val="00C70B78"/>
    <w:rsid w:val="00C86430"/>
    <w:rsid w:val="00C90338"/>
    <w:rsid w:val="00C9568D"/>
    <w:rsid w:val="00CC2CF8"/>
    <w:rsid w:val="00CD55E5"/>
    <w:rsid w:val="00CD78D6"/>
    <w:rsid w:val="00CF0AE5"/>
    <w:rsid w:val="00CF3F8E"/>
    <w:rsid w:val="00D106EF"/>
    <w:rsid w:val="00D40D2B"/>
    <w:rsid w:val="00D65164"/>
    <w:rsid w:val="00D759C0"/>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2719A"/>
    <w:rsid w:val="00F2787B"/>
    <w:rsid w:val="00F44F1D"/>
    <w:rsid w:val="00F90195"/>
    <w:rsid w:val="00FB770F"/>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6247B5B"/>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216</Words>
  <Characters>1275</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2025-02-26T09:26:00Z</dcterms:created>
  <dcterms:modified xsi:type="dcterms:W3CDTF">2025-02-26T09:26:00Z</dcterms:modified>
</cp:coreProperties>
</file>