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987FF4" w:rsidRDefault="00987FF4" w:rsidP="00987FF4"/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8278AD" w:rsidP="008D7FD4">
      <w:pPr>
        <w:spacing w:after="480"/>
        <w:rPr>
          <w:rFonts w:ascii="Arial" w:hAnsi="Arial" w:cs="Arial"/>
          <w:sz w:val="16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75.2pt;margin-top:144.1pt;width:129.45pt;height:74.2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:rsidR="00F12693" w:rsidRPr="00C74B49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74B49">
                    <w:rPr>
                      <w:highlight w:val="black"/>
                    </w:rPr>
                    <w:t>SPIRIT2018, z.s.</w:t>
                  </w:r>
                </w:p>
                <w:p w:rsidR="00F12693" w:rsidRPr="00C74B49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74B49">
                    <w:rPr>
                      <w:highlight w:val="black"/>
                    </w:rPr>
                    <w:t>náměstí F. L. Věka 28</w:t>
                  </w:r>
                </w:p>
                <w:p w:rsidR="00F12693" w:rsidRPr="00C74B49" w:rsidRDefault="00F12693" w:rsidP="00F12693">
                  <w:pPr>
                    <w:pStyle w:val="KRUTEXTODSTAVCE"/>
                    <w:spacing w:line="240" w:lineRule="auto"/>
                    <w:rPr>
                      <w:highlight w:val="black"/>
                    </w:rPr>
                  </w:pPr>
                  <w:r w:rsidRPr="00C74B49">
                    <w:rPr>
                      <w:highlight w:val="black"/>
                    </w:rPr>
                    <w:t>Dobruška</w:t>
                  </w:r>
                </w:p>
                <w:p w:rsidR="00F12693" w:rsidRDefault="00F12693" w:rsidP="00F12693">
                  <w:pPr>
                    <w:pStyle w:val="KRUTEXTODSTAVCE"/>
                    <w:spacing w:line="240" w:lineRule="auto"/>
                  </w:pPr>
                  <w:r w:rsidRPr="00C74B49">
                    <w:rPr>
                      <w:highlight w:val="black"/>
                    </w:rPr>
                    <w:t>518 01</w:t>
                  </w:r>
                </w:p>
                <w:p w:rsidR="0087417E" w:rsidRDefault="0087417E">
                  <w:pPr>
                    <w:pStyle w:val="KRUTEXTODSTAVCE"/>
                    <w:spacing w:line="240" w:lineRule="auto"/>
                  </w:pP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D54FF" w:rsidRDefault="00F12693" w:rsidP="008C2504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  <w:lang w:eastAsia="en-US"/>
              </w:rPr>
              <w:t xml:space="preserve">KUJI </w:t>
            </w:r>
            <w:r w:rsidR="008C2504" w:rsidRPr="008C2504">
              <w:rPr>
                <w:szCs w:val="18"/>
                <w:lang w:eastAsia="en-US"/>
              </w:rPr>
              <w:t>14749/2025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Pr="001D54FF" w:rsidRDefault="00F12693">
            <w:pPr>
              <w:pStyle w:val="KRUODVOLUDAJETAB"/>
              <w:rPr>
                <w:szCs w:val="18"/>
              </w:rPr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EF05A9">
            <w:pPr>
              <w:pStyle w:val="KRUODVOLUDAJETAB"/>
            </w:pPr>
            <w:r>
              <w:rPr>
                <w:color w:val="000000"/>
                <w:szCs w:val="18"/>
              </w:rPr>
              <w:t>10</w:t>
            </w:r>
            <w:r w:rsidR="00F12693" w:rsidRPr="00F12693">
              <w:rPr>
                <w:color w:val="000000"/>
                <w:szCs w:val="18"/>
              </w:rPr>
              <w:t>. únor 2025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12693" w:rsidRDefault="00F12693" w:rsidP="007F6719">
      <w:pPr>
        <w:jc w:val="both"/>
        <w:rPr>
          <w:rFonts w:ascii="Arial" w:hAnsi="Arial" w:cs="Arial"/>
          <w:sz w:val="22"/>
          <w:szCs w:val="22"/>
        </w:rPr>
      </w:pPr>
      <w:r w:rsidRPr="004339A7">
        <w:rPr>
          <w:rFonts w:ascii="Arial" w:hAnsi="Arial" w:cs="Arial"/>
          <w:sz w:val="22"/>
          <w:szCs w:val="22"/>
        </w:rPr>
        <w:t>Na základě Vaší žádosti ve smyslu zákona č. 106/1999 Sb., o svobodném přístupu k</w:t>
      </w:r>
      <w:r w:rsidR="007F6719">
        <w:rPr>
          <w:rFonts w:ascii="Arial" w:hAnsi="Arial" w:cs="Arial"/>
          <w:sz w:val="22"/>
          <w:szCs w:val="22"/>
        </w:rPr>
        <w:t> </w:t>
      </w:r>
      <w:r w:rsidRPr="004339A7">
        <w:rPr>
          <w:rFonts w:ascii="Arial" w:hAnsi="Arial" w:cs="Arial"/>
          <w:sz w:val="22"/>
          <w:szCs w:val="22"/>
        </w:rPr>
        <w:t>informacím</w:t>
      </w:r>
      <w:r w:rsidR="007F6719">
        <w:rPr>
          <w:rFonts w:ascii="Arial" w:hAnsi="Arial" w:cs="Arial"/>
          <w:sz w:val="22"/>
          <w:szCs w:val="22"/>
        </w:rPr>
        <w:t>,</w:t>
      </w:r>
      <w:r w:rsidRPr="004339A7">
        <w:rPr>
          <w:rFonts w:ascii="Arial" w:hAnsi="Arial" w:cs="Arial"/>
          <w:sz w:val="22"/>
          <w:szCs w:val="22"/>
        </w:rPr>
        <w:t xml:space="preserve"> Vám zasíláme </w:t>
      </w:r>
      <w:r>
        <w:rPr>
          <w:rFonts w:ascii="Arial" w:hAnsi="Arial" w:cs="Arial"/>
          <w:sz w:val="22"/>
          <w:szCs w:val="22"/>
        </w:rPr>
        <w:t>požadované informace.</w:t>
      </w:r>
    </w:p>
    <w:p w:rsidR="00F12693" w:rsidRPr="00EE63A8" w:rsidRDefault="00F12693" w:rsidP="00F12693">
      <w:pPr>
        <w:pStyle w:val="KRUODVOLUDAJETAB"/>
        <w:shd w:val="clear" w:color="auto" w:fill="FFFFFF"/>
        <w:snapToGrid w:val="0"/>
        <w:spacing w:after="1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7F6719">
        <w:rPr>
          <w:rFonts w:ascii="Arial" w:hAnsi="Arial" w:cs="Arial"/>
          <w:b/>
          <w:i/>
          <w:color w:val="000000"/>
          <w:sz w:val="22"/>
          <w:szCs w:val="22"/>
        </w:rPr>
        <w:t xml:space="preserve">Kolik </w:t>
      </w:r>
      <w:r w:rsidRPr="007F6719">
        <w:rPr>
          <w:rFonts w:ascii="Arial" w:hAnsi="Arial" w:cs="Arial"/>
          <w:b/>
          <w:i/>
          <w:sz w:val="22"/>
          <w:szCs w:val="22"/>
        </w:rPr>
        <w:t xml:space="preserve">bylo ve vašem kraji </w:t>
      </w:r>
      <w:r w:rsidRPr="007F6719">
        <w:rPr>
          <w:rFonts w:ascii="Arial" w:hAnsi="Arial" w:cs="Arial"/>
          <w:b/>
          <w:i/>
          <w:color w:val="000000"/>
          <w:sz w:val="22"/>
          <w:szCs w:val="22"/>
        </w:rPr>
        <w:t xml:space="preserve">za období od 1. 1. 2024 do 31. </w:t>
      </w:r>
      <w:r w:rsidRPr="007F6719">
        <w:rPr>
          <w:rFonts w:ascii="Arial" w:hAnsi="Arial" w:cs="Arial"/>
          <w:b/>
          <w:i/>
          <w:sz w:val="22"/>
          <w:szCs w:val="22"/>
        </w:rPr>
        <w:t>12</w:t>
      </w:r>
      <w:r w:rsidRPr="007F6719">
        <w:rPr>
          <w:rFonts w:ascii="Arial" w:hAnsi="Arial" w:cs="Arial"/>
          <w:b/>
          <w:i/>
          <w:color w:val="000000"/>
          <w:sz w:val="22"/>
          <w:szCs w:val="22"/>
        </w:rPr>
        <w:t xml:space="preserve">. 2024 nově umístěných dětí s nařízenou ústavní výchovou pro výkon </w:t>
      </w:r>
      <w:r w:rsidRPr="007F6719">
        <w:rPr>
          <w:rFonts w:ascii="Arial" w:hAnsi="Arial" w:cs="Arial"/>
          <w:b/>
          <w:i/>
          <w:sz w:val="22"/>
          <w:szCs w:val="22"/>
        </w:rPr>
        <w:t>ÚV</w:t>
      </w:r>
      <w:r w:rsidRPr="007F6719">
        <w:rPr>
          <w:rFonts w:ascii="Arial" w:hAnsi="Arial" w:cs="Arial"/>
          <w:b/>
          <w:i/>
          <w:color w:val="000000"/>
          <w:sz w:val="22"/>
          <w:szCs w:val="22"/>
        </w:rPr>
        <w:t xml:space="preserve">? </w:t>
      </w:r>
    </w:p>
    <w:p w:rsidR="00F12693" w:rsidRDefault="007F6719" w:rsidP="007F6719">
      <w:pPr>
        <w:shd w:val="clear" w:color="auto" w:fill="FFFFFF"/>
        <w:ind w:left="1069" w:hanging="36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43</w:t>
      </w:r>
    </w:p>
    <w:p w:rsidR="007F6719" w:rsidRPr="00F4471A" w:rsidRDefault="007F6719" w:rsidP="007F6719">
      <w:pPr>
        <w:shd w:val="clear" w:color="auto" w:fill="FFFFFF"/>
        <w:ind w:left="1069" w:hanging="360"/>
        <w:jc w:val="both"/>
        <w:rPr>
          <w:rFonts w:ascii="Arial" w:hAnsi="Arial" w:cs="Arial"/>
          <w:i/>
          <w:sz w:val="22"/>
          <w:szCs w:val="22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sz w:val="22"/>
          <w:szCs w:val="22"/>
        </w:rPr>
      </w:pPr>
      <w:r w:rsidRPr="007F6719">
        <w:rPr>
          <w:rFonts w:ascii="Arial" w:hAnsi="Arial" w:cs="Arial"/>
          <w:b/>
          <w:i/>
          <w:sz w:val="22"/>
          <w:szCs w:val="22"/>
        </w:rPr>
        <w:t xml:space="preserve">Kolik bylo ve vašem kraji za období od 1. 1. 2024 do 31. 12.2024 nově umístěných dětí s uloženou OV v zařízení pro výkon OV? </w:t>
      </w:r>
    </w:p>
    <w:p w:rsidR="00F12693" w:rsidRDefault="007F6719" w:rsidP="007F6719">
      <w:pPr>
        <w:shd w:val="clear" w:color="auto" w:fill="FFFFFF"/>
        <w:ind w:left="709"/>
        <w:jc w:val="both"/>
        <w:rPr>
          <w:rFonts w:ascii="Arial" w:hAnsi="Arial" w:cs="Arial"/>
          <w:i/>
          <w:color w:val="000000"/>
          <w:sz w:val="22"/>
          <w:szCs w:val="22"/>
        </w:rPr>
      </w:pPr>
      <w:r>
        <w:rPr>
          <w:rFonts w:ascii="Arial" w:hAnsi="Arial" w:cs="Arial"/>
          <w:i/>
          <w:color w:val="000000"/>
          <w:sz w:val="22"/>
          <w:szCs w:val="22"/>
        </w:rPr>
        <w:t>16</w:t>
      </w:r>
    </w:p>
    <w:p w:rsidR="007F6719" w:rsidRPr="00F4471A" w:rsidRDefault="007F6719" w:rsidP="007F6719">
      <w:pPr>
        <w:shd w:val="clear" w:color="auto" w:fill="FFFFFF"/>
        <w:ind w:left="709"/>
        <w:jc w:val="both"/>
        <w:rPr>
          <w:rFonts w:ascii="Arial" w:hAnsi="Arial" w:cs="Arial"/>
          <w:i/>
          <w:color w:val="000000"/>
          <w:sz w:val="22"/>
          <w:szCs w:val="22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7F6719">
        <w:rPr>
          <w:rFonts w:ascii="Arial" w:hAnsi="Arial" w:cs="Arial"/>
          <w:b/>
          <w:i/>
          <w:color w:val="000000"/>
          <w:sz w:val="22"/>
          <w:szCs w:val="22"/>
        </w:rPr>
        <w:t>Kolik bylo za rok 202</w:t>
      </w:r>
      <w:r w:rsidRPr="007F6719">
        <w:rPr>
          <w:rFonts w:ascii="Arial" w:hAnsi="Arial" w:cs="Arial"/>
          <w:b/>
          <w:i/>
          <w:sz w:val="22"/>
          <w:szCs w:val="22"/>
        </w:rPr>
        <w:t>4</w:t>
      </w:r>
      <w:r w:rsidRPr="007F6719">
        <w:rPr>
          <w:rFonts w:ascii="Arial" w:hAnsi="Arial" w:cs="Arial"/>
          <w:b/>
          <w:i/>
          <w:color w:val="000000"/>
          <w:sz w:val="22"/>
          <w:szCs w:val="22"/>
        </w:rPr>
        <w:t xml:space="preserve"> ve vašem kraji nově zařazeno přechodných pěstounů do evidence přechodných pěstounů?</w:t>
      </w:r>
    </w:p>
    <w:p w:rsidR="00F12693" w:rsidRPr="007F6719" w:rsidRDefault="00F12693" w:rsidP="00F12693">
      <w:pPr>
        <w:pStyle w:val="Odstavecseseznamem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7F6719">
        <w:rPr>
          <w:rFonts w:ascii="Arial" w:hAnsi="Arial" w:cs="Arial"/>
          <w:sz w:val="22"/>
          <w:szCs w:val="22"/>
        </w:rPr>
        <w:t xml:space="preserve">V roce 2024 bylo nově zařazeno 7 rodin pěstounů na přechodnou dobu – </w:t>
      </w:r>
      <w:r w:rsidRPr="007F6719">
        <w:rPr>
          <w:rFonts w:ascii="Arial" w:hAnsi="Arial" w:cs="Arial"/>
          <w:sz w:val="22"/>
          <w:szCs w:val="22"/>
          <w:u w:val="single"/>
        </w:rPr>
        <w:t>celkem 8 osob</w:t>
      </w:r>
      <w:r w:rsidRPr="007F6719">
        <w:rPr>
          <w:rFonts w:ascii="Arial" w:hAnsi="Arial" w:cs="Arial"/>
          <w:sz w:val="22"/>
          <w:szCs w:val="22"/>
        </w:rPr>
        <w:t xml:space="preserve"> (2 z manželského páru - oba manželé zařazení do evidence, 3 pěstounky samožadatelky  a 3 pěstounky, které mají podporu manžela nezařazaného do evidence).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sz w:val="22"/>
          <w:szCs w:val="22"/>
        </w:rPr>
      </w:pPr>
      <w:r w:rsidRPr="007F6719">
        <w:rPr>
          <w:rFonts w:ascii="Arial" w:hAnsi="Arial" w:cs="Arial"/>
          <w:b/>
          <w:i/>
          <w:sz w:val="22"/>
          <w:szCs w:val="22"/>
        </w:rPr>
        <w:t xml:space="preserve">Kolik bylo za rok 2024 ve vašem kraji nově zařazeno žadatelů o zprostředkovanou pěstounskou péči? </w:t>
      </w:r>
    </w:p>
    <w:p w:rsidR="00F12693" w:rsidRPr="007F6719" w:rsidRDefault="00F12693" w:rsidP="00F12693">
      <w:pPr>
        <w:pStyle w:val="Normlnweb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F6719">
        <w:rPr>
          <w:rFonts w:ascii="Arial" w:hAnsi="Arial" w:cs="Arial"/>
          <w:sz w:val="22"/>
          <w:szCs w:val="22"/>
        </w:rPr>
        <w:t xml:space="preserve">V roce 2024 bylo nově zařazeno 21 rodin žadatelů o zprostředkování „dlouhodobé“ pěstounské péče – </w:t>
      </w:r>
      <w:r w:rsidRPr="007F6719">
        <w:rPr>
          <w:rFonts w:ascii="Arial" w:hAnsi="Arial" w:cs="Arial"/>
          <w:sz w:val="22"/>
          <w:szCs w:val="22"/>
          <w:u w:val="single"/>
        </w:rPr>
        <w:t>celkem 36 osob,</w:t>
      </w:r>
      <w:r w:rsidRPr="007F6719">
        <w:rPr>
          <w:rFonts w:ascii="Arial" w:hAnsi="Arial" w:cs="Arial"/>
          <w:sz w:val="22"/>
          <w:szCs w:val="22"/>
        </w:rPr>
        <w:t xml:space="preserve"> které se mohou stát zprostředkovanými pěstouny (30 osob z manželského páru - oba zařazení do evidence, 2 pěstounky samožadatelky  a 4 pěstounky, které mají podporu manžela nebo partnera nezařazaného do evidence)</w:t>
      </w:r>
    </w:p>
    <w:p w:rsidR="00F12693" w:rsidRPr="00B11D28" w:rsidRDefault="00F12693" w:rsidP="007F6719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sz w:val="22"/>
          <w:szCs w:val="22"/>
        </w:rPr>
      </w:pPr>
      <w:r w:rsidRPr="007F6719">
        <w:rPr>
          <w:rFonts w:ascii="Arial" w:hAnsi="Arial" w:cs="Arial"/>
          <w:b/>
          <w:i/>
          <w:sz w:val="22"/>
          <w:szCs w:val="22"/>
        </w:rPr>
        <w:t xml:space="preserve">Kolik bylo za rok 2024 ve vašem kraji předáno dětí do zprostředkované pěstounské péče? </w:t>
      </w:r>
    </w:p>
    <w:p w:rsidR="007F6719" w:rsidRPr="007F6719" w:rsidRDefault="007F6719" w:rsidP="007F6719">
      <w:pPr>
        <w:pStyle w:val="Odstavecseseznamem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</w:p>
    <w:p w:rsidR="00F12693" w:rsidRPr="00F4471A" w:rsidRDefault="00F12693" w:rsidP="00F12693">
      <w:pPr>
        <w:pStyle w:val="Odstavecseseznamem"/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7F671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sz w:val="22"/>
          <w:szCs w:val="22"/>
        </w:rPr>
      </w:pPr>
      <w:r w:rsidRPr="007F6719">
        <w:rPr>
          <w:rFonts w:ascii="Arial" w:hAnsi="Arial" w:cs="Arial"/>
          <w:b/>
          <w:i/>
          <w:sz w:val="22"/>
          <w:szCs w:val="22"/>
        </w:rPr>
        <w:lastRenderedPageBreak/>
        <w:t xml:space="preserve">Kolika lůžky ve ZDVOPech kraj k 31. 12. 2024 disponoval? </w:t>
      </w:r>
    </w:p>
    <w:p w:rsidR="00F12693" w:rsidRPr="007F6719" w:rsidRDefault="00F12693" w:rsidP="00F12693">
      <w:pPr>
        <w:pStyle w:val="Odstavecseseznamem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7F6719">
        <w:rPr>
          <w:rFonts w:ascii="Arial" w:hAnsi="Arial" w:cs="Arial"/>
          <w:sz w:val="22"/>
          <w:szCs w:val="22"/>
        </w:rPr>
        <w:t>Kraj disponuje 34 lůžky ve ZDVOP.</w:t>
      </w:r>
    </w:p>
    <w:p w:rsidR="00F12693" w:rsidRPr="00F12693" w:rsidRDefault="00F12693" w:rsidP="00F12693">
      <w:pPr>
        <w:pStyle w:val="Odstavecseseznamem"/>
        <w:shd w:val="clear" w:color="auto" w:fill="FFFFFF"/>
        <w:jc w:val="both"/>
        <w:rPr>
          <w:rFonts w:ascii="Arial" w:hAnsi="Arial" w:cs="Arial"/>
          <w:color w:val="70AD47"/>
          <w:sz w:val="22"/>
          <w:szCs w:val="22"/>
        </w:rPr>
      </w:pPr>
    </w:p>
    <w:p w:rsidR="00F12693" w:rsidRPr="003B42D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color w:val="70AD47"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 xml:space="preserve">Kolik dětí bylo ve vašem kraji k 31. 12., 2024 v PPPD? </w:t>
      </w:r>
    </w:p>
    <w:p w:rsidR="007F6719" w:rsidRPr="007F6719" w:rsidRDefault="007F6719" w:rsidP="007F6719">
      <w:pPr>
        <w:pStyle w:val="Odstavecseseznamem"/>
        <w:shd w:val="clear" w:color="auto" w:fill="FFFFFF"/>
        <w:jc w:val="both"/>
        <w:rPr>
          <w:rFonts w:ascii="Arial" w:hAnsi="Arial" w:cs="Arial"/>
          <w:color w:val="70AD47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</w:t>
      </w:r>
    </w:p>
    <w:p w:rsidR="00F12693" w:rsidRPr="00F12693" w:rsidRDefault="00F12693" w:rsidP="00F12693">
      <w:pPr>
        <w:pStyle w:val="Odstavecseseznamem"/>
        <w:shd w:val="clear" w:color="auto" w:fill="FFFFFF"/>
        <w:jc w:val="both"/>
        <w:rPr>
          <w:rFonts w:ascii="Arial" w:hAnsi="Arial" w:cs="Arial"/>
          <w:color w:val="70AD47"/>
          <w:sz w:val="22"/>
          <w:szCs w:val="22"/>
        </w:rPr>
      </w:pPr>
    </w:p>
    <w:p w:rsidR="00F12693" w:rsidRPr="003B42D9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color w:val="70AD47"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>Kolik dětí bylo ve vašem kraji k 31. 12. 2024 ve ZDVOPech?</w:t>
      </w:r>
    </w:p>
    <w:p w:rsidR="00F12693" w:rsidRPr="003B42D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</w:rPr>
        <w:t xml:space="preserve">Ke konci roku bylo ve ZDVOP umístěno 27 dětí. </w:t>
      </w:r>
    </w:p>
    <w:p w:rsidR="00F12693" w:rsidRPr="00F12693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color w:val="70AD47"/>
          <w:sz w:val="22"/>
          <w:szCs w:val="22"/>
        </w:rPr>
      </w:pPr>
    </w:p>
    <w:p w:rsidR="00F12693" w:rsidRPr="0092469D" w:rsidRDefault="00F12693" w:rsidP="00F12693">
      <w:pPr>
        <w:pStyle w:val="Odstavecseseznamem"/>
        <w:numPr>
          <w:ilvl w:val="0"/>
          <w:numId w:val="6"/>
        </w:numPr>
        <w:shd w:val="clear" w:color="auto" w:fill="FFFFFF"/>
        <w:jc w:val="both"/>
        <w:rPr>
          <w:rFonts w:ascii="Arial" w:hAnsi="Arial" w:cs="Arial"/>
          <w:b/>
          <w:i/>
          <w:sz w:val="22"/>
          <w:szCs w:val="22"/>
        </w:rPr>
      </w:pPr>
      <w:r w:rsidRPr="0092469D">
        <w:rPr>
          <w:rFonts w:ascii="Arial" w:hAnsi="Arial" w:cs="Arial"/>
          <w:b/>
          <w:i/>
          <w:sz w:val="22"/>
          <w:szCs w:val="22"/>
        </w:rPr>
        <w:t xml:space="preserve">Poskytl váš kraj nějaké dotace FODu? Pokud ano, v jaké výši? </w:t>
      </w:r>
    </w:p>
    <w:p w:rsidR="0092469D" w:rsidRPr="0092469D" w:rsidRDefault="0092469D" w:rsidP="0092469D">
      <w:pPr>
        <w:pStyle w:val="Odstavecseseznamem"/>
        <w:shd w:val="clear" w:color="auto" w:fill="FFFFFF"/>
        <w:jc w:val="both"/>
        <w:rPr>
          <w:rFonts w:ascii="Arial" w:hAnsi="Arial" w:cs="Arial"/>
          <w:sz w:val="22"/>
          <w:szCs w:val="22"/>
        </w:rPr>
      </w:pPr>
      <w:r w:rsidRPr="0092469D">
        <w:rPr>
          <w:rFonts w:ascii="Arial" w:hAnsi="Arial" w:cs="Arial"/>
          <w:sz w:val="22"/>
          <w:szCs w:val="22"/>
        </w:rPr>
        <w:t>Kraj Vysočina žádné dotace FODu neposkytl.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F4471A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i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>10. Poskytl váš kraj nějaké dotace nějakému ZDVOPu kromě Fodu (Klokánku)?</w:t>
      </w:r>
    </w:p>
    <w:p w:rsidR="00F12693" w:rsidRPr="003B42D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</w:rPr>
        <w:t>Kraj dotaci neposkytuje.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3B42D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>11</w:t>
      </w:r>
      <w:r w:rsidRPr="003B42D9">
        <w:rPr>
          <w:rFonts w:ascii="Arial" w:hAnsi="Arial" w:cs="Arial"/>
          <w:b/>
          <w:i/>
          <w:color w:val="000000"/>
          <w:sz w:val="22"/>
          <w:szCs w:val="22"/>
        </w:rPr>
        <w:t xml:space="preserve">. Kolik bylo ve vašem </w:t>
      </w:r>
      <w:r w:rsidRPr="003B42D9">
        <w:rPr>
          <w:rFonts w:ascii="Arial" w:hAnsi="Arial" w:cs="Arial"/>
          <w:b/>
          <w:i/>
          <w:sz w:val="22"/>
          <w:szCs w:val="22"/>
        </w:rPr>
        <w:t>kraji v</w:t>
      </w:r>
      <w:r w:rsidRPr="003B42D9">
        <w:rPr>
          <w:rFonts w:ascii="Arial" w:hAnsi="Arial" w:cs="Arial"/>
          <w:b/>
          <w:i/>
          <w:color w:val="000000"/>
          <w:sz w:val="22"/>
          <w:szCs w:val="22"/>
        </w:rPr>
        <w:t xml:space="preserve"> období od 1. 1. 2024 do 3</w:t>
      </w:r>
      <w:r w:rsidRPr="003B42D9">
        <w:rPr>
          <w:rFonts w:ascii="Arial" w:hAnsi="Arial" w:cs="Arial"/>
          <w:b/>
          <w:i/>
          <w:sz w:val="22"/>
          <w:szCs w:val="22"/>
        </w:rPr>
        <w:t>1</w:t>
      </w:r>
      <w:r w:rsidRPr="003B42D9">
        <w:rPr>
          <w:rFonts w:ascii="Arial" w:hAnsi="Arial" w:cs="Arial"/>
          <w:b/>
          <w:i/>
          <w:color w:val="000000"/>
          <w:sz w:val="22"/>
          <w:szCs w:val="22"/>
        </w:rPr>
        <w:t>. 12. 2024 podáno žádostí o zařazení do registru přechodných pěstounů?</w:t>
      </w:r>
    </w:p>
    <w:p w:rsidR="00F12693" w:rsidRPr="00B11D28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color w:val="000000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</w:rPr>
        <w:t>V roce 2024 bylo podáno celkem 12 žádostí o zařazení do evidence osob, které mohou vykonávat pěstounskou péči na přechodnou dobu</w:t>
      </w:r>
      <w:r w:rsidRPr="00B11D28">
        <w:rPr>
          <w:rFonts w:ascii="Arial" w:hAnsi="Arial" w:cs="Arial"/>
          <w:color w:val="0070C0"/>
          <w:sz w:val="22"/>
          <w:szCs w:val="22"/>
        </w:rPr>
        <w:t>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3B42D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>12</w:t>
      </w:r>
      <w:r w:rsidRPr="003B42D9">
        <w:rPr>
          <w:rFonts w:ascii="Arial" w:hAnsi="Arial" w:cs="Arial"/>
          <w:b/>
          <w:i/>
          <w:color w:val="000000"/>
          <w:sz w:val="22"/>
          <w:szCs w:val="22"/>
        </w:rPr>
        <w:t>. Kolik přechodných pěstounů k 31. 12.</w:t>
      </w:r>
      <w:r w:rsidRPr="003B42D9">
        <w:rPr>
          <w:rFonts w:ascii="Arial" w:hAnsi="Arial" w:cs="Arial"/>
          <w:b/>
          <w:i/>
          <w:sz w:val="22"/>
          <w:szCs w:val="22"/>
        </w:rPr>
        <w:t xml:space="preserve"> </w:t>
      </w:r>
      <w:r w:rsidRPr="003B42D9">
        <w:rPr>
          <w:rFonts w:ascii="Arial" w:hAnsi="Arial" w:cs="Arial"/>
          <w:b/>
          <w:i/>
          <w:color w:val="000000"/>
          <w:sz w:val="22"/>
          <w:szCs w:val="22"/>
        </w:rPr>
        <w:t>2024 ve vašem kraji skončilo na vlastní žádost a požádalo o vyřazení z evidence přechodných pěstounů?</w:t>
      </w:r>
    </w:p>
    <w:p w:rsidR="00F12693" w:rsidRPr="003B42D9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eastAsia="Calibri" w:hAnsi="Arial" w:cs="Arial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</w:rPr>
        <w:t>V roce 2024 nepožádal o vyřazení z evidence osob, které mohou vykonávat pěstounskou péči na přechodnou dobu žádný pěstoun ani pěstounka.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3B42D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 xml:space="preserve">13. Kolik přechodných pěstounů ve vašem kraji za rok 2024 k 31. 12. 2024 přešlo na dlouhodobou zprostředkovanou péči? </w:t>
      </w:r>
    </w:p>
    <w:p w:rsidR="00F12693" w:rsidRPr="003B42D9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</w:rPr>
        <w:t>V roce 2024 nepřešla v Kraji Vysočina z přechodné pěstounské péče do „dlouhodobé“ zprostředkované pěstounské péče žádná pěstounka ani pěstoun.</w:t>
      </w:r>
    </w:p>
    <w:p w:rsidR="00F12693" w:rsidRPr="00B11D28" w:rsidRDefault="00F12693" w:rsidP="00F12693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3B42D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3B42D9">
        <w:rPr>
          <w:rFonts w:ascii="Arial" w:hAnsi="Arial" w:cs="Arial"/>
          <w:b/>
          <w:i/>
          <w:sz w:val="22"/>
          <w:szCs w:val="22"/>
        </w:rPr>
        <w:t xml:space="preserve">14. Kolik dětí bylo předáno ve vašem kraji v roce 2024 do adopce? </w:t>
      </w:r>
    </w:p>
    <w:p w:rsidR="00F12693" w:rsidRPr="003B42D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3B42D9">
        <w:rPr>
          <w:rFonts w:ascii="Arial" w:hAnsi="Arial" w:cs="Arial"/>
          <w:sz w:val="22"/>
          <w:szCs w:val="22"/>
          <w:lang w:eastAsia="en-US"/>
        </w:rPr>
        <w:t>V roce 2024 bylo v Kraji Vysočina zprostředkováno osvojení celkem 8 dětem.</w:t>
      </w:r>
    </w:p>
    <w:p w:rsidR="00F12693" w:rsidRPr="00A75E85" w:rsidRDefault="00F12693" w:rsidP="00F12693">
      <w:pPr>
        <w:shd w:val="clear" w:color="auto" w:fill="FFFFFF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A75E85">
        <w:rPr>
          <w:rFonts w:ascii="Arial" w:hAnsi="Arial" w:cs="Arial"/>
          <w:b/>
          <w:i/>
          <w:sz w:val="22"/>
          <w:szCs w:val="22"/>
        </w:rPr>
        <w:t>15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Kolik rodin zprostředkovaných pěstounů je celkem ve vašem kraji?</w:t>
      </w:r>
    </w:p>
    <w:p w:rsidR="00F12693" w:rsidRPr="00A75E85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A75E85">
        <w:rPr>
          <w:rFonts w:ascii="Arial" w:hAnsi="Arial" w:cs="Arial"/>
          <w:sz w:val="22"/>
          <w:szCs w:val="22"/>
        </w:rPr>
        <w:t xml:space="preserve">V Kraji Vysočina evidujeme celkem 130 rodin zprostředkovaných pěstounů (včetně zprostředkovaných poručníků). </w:t>
      </w:r>
    </w:p>
    <w:p w:rsidR="00F12693" w:rsidRPr="00B11D28" w:rsidRDefault="00F12693" w:rsidP="00F12693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A75E85">
        <w:rPr>
          <w:rFonts w:ascii="Arial" w:hAnsi="Arial" w:cs="Arial"/>
          <w:b/>
          <w:i/>
          <w:sz w:val="22"/>
          <w:szCs w:val="22"/>
        </w:rPr>
        <w:t>16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Jakou souhrnnou částku zaplatil váš kraj za přípravu přechodných pěstounů</w:t>
      </w:r>
      <w:r w:rsidRPr="00A75E85">
        <w:rPr>
          <w:rFonts w:ascii="Arial" w:hAnsi="Arial" w:cs="Arial"/>
          <w:b/>
          <w:i/>
          <w:sz w:val="22"/>
          <w:szCs w:val="22"/>
        </w:rPr>
        <w:t xml:space="preserve"> 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v roce 202</w:t>
      </w:r>
      <w:r w:rsidRPr="00A75E85">
        <w:rPr>
          <w:rFonts w:ascii="Arial" w:hAnsi="Arial" w:cs="Arial"/>
          <w:b/>
          <w:i/>
          <w:sz w:val="22"/>
          <w:szCs w:val="22"/>
        </w:rPr>
        <w:t>4?</w:t>
      </w:r>
    </w:p>
    <w:p w:rsidR="00F12693" w:rsidRPr="00A75E85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A75E85">
        <w:rPr>
          <w:rFonts w:ascii="Arial" w:hAnsi="Arial" w:cs="Arial"/>
          <w:sz w:val="22"/>
          <w:szCs w:val="22"/>
        </w:rPr>
        <w:t>Za přípravu žadatelů o zařazení do evidence osob, které mohou vykonávat pěstounskou péči na přechodnou dobu, uhradil Krajský úřad Kraje Vysočina v roce 2024 celkem 270 800 Kč.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A75E85">
        <w:rPr>
          <w:rFonts w:ascii="Arial" w:hAnsi="Arial" w:cs="Arial"/>
          <w:b/>
          <w:i/>
          <w:color w:val="000000"/>
          <w:sz w:val="22"/>
          <w:szCs w:val="22"/>
        </w:rPr>
        <w:t>1</w:t>
      </w:r>
      <w:r w:rsidRPr="00A75E85">
        <w:rPr>
          <w:rFonts w:ascii="Arial" w:hAnsi="Arial" w:cs="Arial"/>
          <w:b/>
          <w:i/>
          <w:sz w:val="22"/>
          <w:szCs w:val="22"/>
        </w:rPr>
        <w:t>7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Jakou souhrnnou částku zaplatil váš kraj za přípravu zprostředkovaných dlouhodobých pěstounů</w:t>
      </w:r>
      <w:r w:rsidRPr="00A75E85">
        <w:rPr>
          <w:rFonts w:ascii="Arial" w:hAnsi="Arial" w:cs="Arial"/>
          <w:b/>
          <w:i/>
          <w:sz w:val="22"/>
          <w:szCs w:val="22"/>
        </w:rPr>
        <w:t xml:space="preserve"> 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v roce 202</w:t>
      </w:r>
      <w:r w:rsidRPr="00A75E85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A75E85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A75E85">
        <w:rPr>
          <w:rFonts w:ascii="Arial" w:hAnsi="Arial" w:cs="Arial"/>
          <w:sz w:val="22"/>
          <w:szCs w:val="22"/>
        </w:rPr>
        <w:t>Za přípravu žadatelů o zprostředkovanou „dlouhodobou“ pěstounskou péči uhradil Krajský úřad Kraje Vysočina v roce 2024 celkem 128 400 Kč.</w:t>
      </w:r>
    </w:p>
    <w:p w:rsidR="00F12693" w:rsidRPr="00B11D28" w:rsidRDefault="00F12693" w:rsidP="00F12693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A75E85">
        <w:rPr>
          <w:rFonts w:ascii="Arial" w:hAnsi="Arial" w:cs="Arial"/>
          <w:b/>
          <w:i/>
          <w:color w:val="000000"/>
          <w:sz w:val="22"/>
          <w:szCs w:val="22"/>
        </w:rPr>
        <w:t>1</w:t>
      </w:r>
      <w:r w:rsidRPr="00A75E85">
        <w:rPr>
          <w:rFonts w:ascii="Arial" w:hAnsi="Arial" w:cs="Arial"/>
          <w:b/>
          <w:i/>
          <w:sz w:val="22"/>
          <w:szCs w:val="22"/>
        </w:rPr>
        <w:t>8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Jakou souhrnnou částku zaplatil váš kraj za přípravu osvojitelů v roce 202</w:t>
      </w:r>
      <w:r w:rsidRPr="00A75E85">
        <w:rPr>
          <w:rFonts w:ascii="Arial" w:hAnsi="Arial" w:cs="Arial"/>
          <w:b/>
          <w:i/>
          <w:sz w:val="22"/>
          <w:szCs w:val="22"/>
        </w:rPr>
        <w:t>4?</w:t>
      </w:r>
    </w:p>
    <w:p w:rsidR="00F12693" w:rsidRPr="00A75E85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A75E85">
        <w:rPr>
          <w:rFonts w:ascii="Arial" w:hAnsi="Arial" w:cs="Arial"/>
          <w:sz w:val="22"/>
          <w:szCs w:val="22"/>
        </w:rPr>
        <w:t>Za přípravu žadatelů o zprostředkovaní osvojení uhradil Krajský úřad Kraje Vysočina v roce 2024 celkem 330 000 Kč.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color w:val="000000"/>
          <w:sz w:val="22"/>
          <w:szCs w:val="22"/>
        </w:rPr>
      </w:pP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A75E85">
        <w:rPr>
          <w:rFonts w:ascii="Arial" w:hAnsi="Arial" w:cs="Arial"/>
          <w:b/>
          <w:i/>
          <w:color w:val="000000"/>
          <w:sz w:val="22"/>
          <w:szCs w:val="22"/>
        </w:rPr>
        <w:lastRenderedPageBreak/>
        <w:t>1</w:t>
      </w:r>
      <w:r w:rsidRPr="00A75E85">
        <w:rPr>
          <w:rFonts w:ascii="Arial" w:hAnsi="Arial" w:cs="Arial"/>
          <w:b/>
          <w:i/>
          <w:sz w:val="22"/>
          <w:szCs w:val="22"/>
        </w:rPr>
        <w:t>9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Která (případně které) organizace prováděla přípravu pěstounů a adoptivních rodičů ve vašem kraji</w:t>
      </w:r>
      <w:r w:rsidRPr="00A75E85">
        <w:rPr>
          <w:rFonts w:ascii="Arial" w:hAnsi="Arial" w:cs="Arial"/>
          <w:b/>
          <w:i/>
          <w:sz w:val="22"/>
          <w:szCs w:val="22"/>
        </w:rPr>
        <w:t xml:space="preserve"> 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 v roce 202</w:t>
      </w:r>
      <w:r w:rsidRPr="00A75E85">
        <w:rPr>
          <w:rFonts w:ascii="Arial" w:hAnsi="Arial" w:cs="Arial"/>
          <w:b/>
          <w:i/>
          <w:sz w:val="22"/>
          <w:szCs w:val="22"/>
        </w:rPr>
        <w:t>4?</w:t>
      </w:r>
    </w:p>
    <w:p w:rsidR="00F12693" w:rsidRPr="00B11D28" w:rsidRDefault="00F12693" w:rsidP="00A75E85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A75E85">
        <w:rPr>
          <w:rFonts w:ascii="Arial" w:hAnsi="Arial" w:cs="Arial"/>
          <w:sz w:val="22"/>
          <w:szCs w:val="22"/>
        </w:rPr>
        <w:t>Přípravu žadatelů o zprostředkování osvojení, pěstounské péče i žadatele o zařazení do evidence osob, které mohou vykonávat pěstounskou péči na přechodnou dobu, realizoval v Kraji Vysočina v roce 2024 spolek PRIDE-CZ. Dále jsme pro dvě žadatelky o zprostředkování dlouhodobé pěstounské péče vyjednali individuální zapojení do příprav realizovaných Dobrou rodinou v Praze, z důvodu lépe vyhovujících termínů příprav.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  <w:r w:rsidRPr="00A75E85">
        <w:rPr>
          <w:rFonts w:ascii="Arial" w:hAnsi="Arial" w:cs="Arial"/>
          <w:b/>
          <w:i/>
          <w:sz w:val="22"/>
          <w:szCs w:val="22"/>
        </w:rPr>
        <w:t>20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>. Kolik dětí ve vašem kraji bylo umístěno v roce 202</w:t>
      </w:r>
      <w:r w:rsidRPr="00A75E85">
        <w:rPr>
          <w:rFonts w:ascii="Arial" w:hAnsi="Arial" w:cs="Arial"/>
          <w:b/>
          <w:i/>
          <w:sz w:val="22"/>
          <w:szCs w:val="22"/>
        </w:rPr>
        <w:t>4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 xml:space="preserve"> </w:t>
      </w:r>
      <w:r w:rsidRPr="00A75E85">
        <w:rPr>
          <w:rFonts w:ascii="Arial" w:hAnsi="Arial" w:cs="Arial"/>
          <w:b/>
          <w:i/>
          <w:sz w:val="22"/>
          <w:szCs w:val="22"/>
        </w:rPr>
        <w:t xml:space="preserve">nařízenou ústavní výchovou pro výkon ÚV?  </w:t>
      </w:r>
      <w:r w:rsidRPr="00A75E85">
        <w:rPr>
          <w:rFonts w:ascii="Arial" w:hAnsi="Arial" w:cs="Arial"/>
          <w:b/>
          <w:i/>
          <w:color w:val="000000"/>
          <w:sz w:val="22"/>
          <w:szCs w:val="22"/>
        </w:rPr>
        <w:t xml:space="preserve"> 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B11D28">
        <w:rPr>
          <w:rFonts w:ascii="Arial" w:hAnsi="Arial" w:cs="Arial"/>
          <w:color w:val="000000"/>
          <w:sz w:val="22"/>
          <w:szCs w:val="22"/>
        </w:rPr>
        <w:t>a.      z</w:t>
      </w:r>
      <w:r w:rsidR="007F6719">
        <w:rPr>
          <w:rFonts w:ascii="Arial" w:hAnsi="Arial" w:cs="Arial"/>
          <w:color w:val="000000"/>
          <w:sz w:val="22"/>
          <w:szCs w:val="22"/>
        </w:rPr>
        <w:t> </w:t>
      </w:r>
      <w:r w:rsidRPr="00B11D28">
        <w:rPr>
          <w:rFonts w:ascii="Arial" w:hAnsi="Arial" w:cs="Arial"/>
          <w:color w:val="000000"/>
          <w:sz w:val="22"/>
          <w:szCs w:val="22"/>
        </w:rPr>
        <w:t>PPPD</w:t>
      </w:r>
      <w:r w:rsidR="007F6719">
        <w:rPr>
          <w:rFonts w:ascii="Arial" w:hAnsi="Arial" w:cs="Arial"/>
          <w:color w:val="000000"/>
          <w:sz w:val="22"/>
          <w:szCs w:val="22"/>
        </w:rPr>
        <w:t xml:space="preserve"> - 3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B11D28">
        <w:rPr>
          <w:rFonts w:ascii="Arial" w:hAnsi="Arial" w:cs="Arial"/>
          <w:color w:val="000000"/>
          <w:sz w:val="22"/>
          <w:szCs w:val="22"/>
        </w:rPr>
        <w:t>b.     ze zprostředkované dlouhodobé pěstounské péče</w:t>
      </w:r>
      <w:r w:rsidR="007F6719">
        <w:rPr>
          <w:rFonts w:ascii="Arial" w:hAnsi="Arial" w:cs="Arial"/>
          <w:color w:val="000000"/>
          <w:sz w:val="22"/>
          <w:szCs w:val="22"/>
        </w:rPr>
        <w:t xml:space="preserve"> - 0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color w:val="000000"/>
          <w:sz w:val="22"/>
          <w:szCs w:val="22"/>
        </w:rPr>
      </w:pPr>
      <w:r w:rsidRPr="00B11D28">
        <w:rPr>
          <w:rFonts w:ascii="Arial" w:hAnsi="Arial" w:cs="Arial"/>
          <w:color w:val="000000"/>
          <w:sz w:val="22"/>
          <w:szCs w:val="22"/>
        </w:rPr>
        <w:t>c.      z příbuzenské pěstounské péče?</w:t>
      </w:r>
      <w:r w:rsidR="007F6719">
        <w:rPr>
          <w:rFonts w:ascii="Arial" w:hAnsi="Arial" w:cs="Arial"/>
          <w:color w:val="000000"/>
          <w:sz w:val="22"/>
          <w:szCs w:val="22"/>
        </w:rPr>
        <w:t xml:space="preserve"> - 0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</w:p>
    <w:p w:rsidR="00F12693" w:rsidRPr="00A75E85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A75E85">
        <w:rPr>
          <w:rFonts w:ascii="Arial" w:hAnsi="Arial" w:cs="Arial"/>
          <w:b/>
          <w:i/>
          <w:sz w:val="22"/>
          <w:szCs w:val="22"/>
        </w:rPr>
        <w:t xml:space="preserve">21. Kolik dětí ve vašem kraji bylo umístěno v roce 2024 s uloženou OV v zařízení pro výkon OV? 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  <w:r w:rsidRPr="00B11D28">
        <w:rPr>
          <w:rFonts w:ascii="Arial" w:hAnsi="Arial" w:cs="Arial"/>
          <w:sz w:val="22"/>
          <w:szCs w:val="22"/>
        </w:rPr>
        <w:t>a.      z</w:t>
      </w:r>
      <w:r w:rsidR="007F6719">
        <w:rPr>
          <w:rFonts w:ascii="Arial" w:hAnsi="Arial" w:cs="Arial"/>
          <w:sz w:val="22"/>
          <w:szCs w:val="22"/>
        </w:rPr>
        <w:t> </w:t>
      </w:r>
      <w:r w:rsidRPr="00B11D28">
        <w:rPr>
          <w:rFonts w:ascii="Arial" w:hAnsi="Arial" w:cs="Arial"/>
          <w:sz w:val="22"/>
          <w:szCs w:val="22"/>
        </w:rPr>
        <w:t>PPPD</w:t>
      </w:r>
      <w:r w:rsidR="007F6719">
        <w:rPr>
          <w:rFonts w:ascii="Arial" w:hAnsi="Arial" w:cs="Arial"/>
          <w:sz w:val="22"/>
          <w:szCs w:val="22"/>
        </w:rPr>
        <w:t xml:space="preserve"> - žádné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  <w:r w:rsidRPr="00B11D28">
        <w:rPr>
          <w:rFonts w:ascii="Arial" w:hAnsi="Arial" w:cs="Arial"/>
          <w:sz w:val="22"/>
          <w:szCs w:val="22"/>
        </w:rPr>
        <w:t>b.     ze zprostředkované dlouhodobé pěstounské péče</w:t>
      </w:r>
      <w:r w:rsidR="007F6719">
        <w:rPr>
          <w:rFonts w:ascii="Arial" w:hAnsi="Arial" w:cs="Arial"/>
          <w:sz w:val="22"/>
          <w:szCs w:val="22"/>
        </w:rPr>
        <w:t xml:space="preserve"> - 0</w:t>
      </w:r>
    </w:p>
    <w:p w:rsidR="00F12693" w:rsidRPr="00B11D28" w:rsidRDefault="00F12693" w:rsidP="00F12693">
      <w:pPr>
        <w:shd w:val="clear" w:color="auto" w:fill="FFFFFF"/>
        <w:ind w:left="1440" w:hanging="360"/>
        <w:jc w:val="both"/>
        <w:rPr>
          <w:rFonts w:ascii="Arial" w:hAnsi="Arial" w:cs="Arial"/>
          <w:sz w:val="22"/>
          <w:szCs w:val="22"/>
        </w:rPr>
      </w:pPr>
      <w:r w:rsidRPr="00B11D28">
        <w:rPr>
          <w:rFonts w:ascii="Arial" w:hAnsi="Arial" w:cs="Arial"/>
          <w:sz w:val="22"/>
          <w:szCs w:val="22"/>
        </w:rPr>
        <w:t>c.      z příbuzenské pěstounské péče?</w:t>
      </w:r>
      <w:r w:rsidR="007F6719">
        <w:rPr>
          <w:rFonts w:ascii="Arial" w:hAnsi="Arial" w:cs="Arial"/>
          <w:sz w:val="22"/>
          <w:szCs w:val="22"/>
        </w:rPr>
        <w:t xml:space="preserve"> - 2</w:t>
      </w:r>
    </w:p>
    <w:p w:rsidR="00F12693" w:rsidRPr="00EF05A9" w:rsidRDefault="00F12693" w:rsidP="00F12693">
      <w:pPr>
        <w:shd w:val="clear" w:color="auto" w:fill="FFFFFF"/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2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 xml:space="preserve">. Kolik váš kraj eviduje případů "selhání" přechodné pěstounské péče a kolik pěstounů jste na základě selhání </w:t>
      </w:r>
      <w:r w:rsidRPr="00EF05A9">
        <w:rPr>
          <w:rFonts w:ascii="Arial" w:hAnsi="Arial" w:cs="Arial"/>
          <w:b/>
          <w:i/>
          <w:sz w:val="22"/>
          <w:szCs w:val="22"/>
        </w:rPr>
        <w:t>vyřadili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 xml:space="preserve"> z evidence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 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pStyle w:val="Normln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</w:rPr>
        <w:t>Za rok 2024 jsme na základě selhání nevyřadili žádnou osobu z evidence osob, které mohou vykonávat pěstounskou péči na přechodnou dobu. Otázkou je, co vnímáte jako selhání přechodné pěstounské péče.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3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váš kraj eviduje případů selhání dlouhodobých pěstounů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 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  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>Tato data nejsou k dispozici, na otázku tedy nelze odpovědět. Po zprostředkování pěstounské péče krajský úřad vyřadí žadatele z evidence na základě rozsudku o svěření dítěte do jejich pěstounské péče (nepřejí-li si žadatelé ponechat v evidenci pro přijetí dalšího dítěte do pěstounské péče). Taktéž dítě je vyřazeno z evidence krajského úřadu na základě pravomocného rozsudku o svěření do pěstounské péče. Krajský úřad tedy nesleduje výkon pěstounské péče vytipovanými žadateli a neeviduje jejich „selhání“. Nad rámec uvádíme, že otázkou pro nás je, co se rozumí pod pojmem „selhání dlouhodobých pěstounů“.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4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váš kraj eviduje případů "vrácení" dítěte z osvojení   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>Tato data nejsou k dispozici, na otázku tedy nelze odpovědět. Po zprostředkování krajský úřad vyřadí žadatele z evidence na základě rozsudku o osvojení dítěte, pro které byli vybráni jako vhodní (nepřejí-li si žadatelé ponechat v evidenci pro přijetí dalšího dítěte do osvojení). Taktéž dítě je vyřazeno z evidence krajského úřadu na základě pravomocného rozsudku o osvojení. Krajský úřad (a ani žádný jiný orgán sociálně-právní ochrany) nesleduje po právní moci rozsudku o osvojení realizaci osvojení vybranými žadateli. Osvojením se rozumí přijetí cizího dítěte za vlastní, a tudíž se na osvojitelskou rodinu pohlíží stejně jako na rodinu s biologickými dětmi.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5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dětí bylo svěřeno do péče budoucích osvojitelů přímo z porodnice   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>Přímo z porodnice přijali žadatelé z Kraji Vysočina v roce 2024 celkem 2 děti.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6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dětí bylo svěřeno do tzv. pěstounské péče s výhledem na adopci, tedy dětí neprávně volných svěřených do péče žadatelů o osvojení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 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lastRenderedPageBreak/>
        <w:t>Krajský úřad Kraje Vysočina nezprostředkoval v roce 2024 „pěstounskou péči s výhledem na adopci“. Nad rámec uvádíme, že tuto praxi nerealizujeme, neboť to není možné.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7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dětí svěřených do tzv. pěstounské péče s výhledem na osvojení se vrátilo do své biologické rodiny 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>Viz odpověď na otázku č. 26. Tato data nejsou k dispozici.</w:t>
      </w:r>
    </w:p>
    <w:p w:rsidR="00F12693" w:rsidRPr="00B11D28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color w:val="000000"/>
          <w:sz w:val="22"/>
          <w:szCs w:val="22"/>
        </w:rPr>
        <w:t>2</w:t>
      </w:r>
      <w:r w:rsidRPr="00EF05A9">
        <w:rPr>
          <w:rFonts w:ascii="Arial" w:hAnsi="Arial" w:cs="Arial"/>
          <w:b/>
          <w:i/>
          <w:sz w:val="22"/>
          <w:szCs w:val="22"/>
        </w:rPr>
        <w:t>8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. Kolik dětí svěřených do DPP bylo osvojeno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 </w:t>
      </w:r>
      <w:r w:rsidRPr="00EF05A9">
        <w:rPr>
          <w:rFonts w:ascii="Arial" w:hAnsi="Arial" w:cs="Arial"/>
          <w:b/>
          <w:i/>
          <w:color w:val="000000"/>
          <w:sz w:val="22"/>
          <w:szCs w:val="22"/>
        </w:rPr>
        <w:t>  za rok 202</w:t>
      </w:r>
      <w:r w:rsidRPr="00EF05A9">
        <w:rPr>
          <w:rFonts w:ascii="Arial" w:hAnsi="Arial" w:cs="Arial"/>
          <w:b/>
          <w:i/>
          <w:sz w:val="22"/>
          <w:szCs w:val="22"/>
        </w:rPr>
        <w:t xml:space="preserve">4? </w:t>
      </w:r>
    </w:p>
    <w:p w:rsidR="00F12693" w:rsidRPr="00EF05A9" w:rsidRDefault="00F12693" w:rsidP="00F12693">
      <w:pPr>
        <w:ind w:left="720"/>
        <w:jc w:val="both"/>
        <w:rPr>
          <w:rFonts w:ascii="Arial" w:hAnsi="Arial" w:cs="Arial"/>
          <w:sz w:val="22"/>
          <w:szCs w:val="22"/>
          <w:lang w:eastAsia="en-US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 xml:space="preserve">Tato data nejsou k dispozici, na otázku tedy nelze odpovědět. Vysvětlení viz odpověď na otázku č. 24. </w:t>
      </w:r>
    </w:p>
    <w:p w:rsidR="00F12693" w:rsidRPr="00B11D28" w:rsidRDefault="00F12693" w:rsidP="00F12693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F12693" w:rsidRPr="00EF05A9" w:rsidRDefault="00F12693" w:rsidP="00F12693">
      <w:pPr>
        <w:shd w:val="clear" w:color="auto" w:fill="FFFFFF"/>
        <w:ind w:left="720" w:hanging="360"/>
        <w:jc w:val="both"/>
        <w:rPr>
          <w:rFonts w:ascii="Arial" w:hAnsi="Arial" w:cs="Arial"/>
          <w:b/>
          <w:i/>
          <w:sz w:val="22"/>
          <w:szCs w:val="22"/>
        </w:rPr>
      </w:pPr>
      <w:r w:rsidRPr="00EF05A9">
        <w:rPr>
          <w:rFonts w:ascii="Arial" w:hAnsi="Arial" w:cs="Arial"/>
          <w:b/>
          <w:i/>
          <w:sz w:val="22"/>
          <w:szCs w:val="22"/>
        </w:rPr>
        <w:t xml:space="preserve">29. Kolik dětí se ve vašem kraji v roce 2024 vrátilo do biologické rodiny ze zprostředkované pěstounské péče? </w:t>
      </w:r>
    </w:p>
    <w:p w:rsidR="00F12693" w:rsidRPr="00EE63A8" w:rsidRDefault="00F12693" w:rsidP="00EF05A9">
      <w:pPr>
        <w:shd w:val="clear" w:color="auto" w:fill="FFFFFF"/>
        <w:ind w:left="720" w:hanging="12"/>
        <w:jc w:val="both"/>
        <w:rPr>
          <w:rFonts w:ascii="Arial" w:hAnsi="Arial" w:cs="Arial"/>
          <w:sz w:val="22"/>
          <w:szCs w:val="22"/>
        </w:rPr>
      </w:pPr>
      <w:r w:rsidRPr="00EF05A9">
        <w:rPr>
          <w:rFonts w:ascii="Arial" w:hAnsi="Arial" w:cs="Arial"/>
          <w:sz w:val="22"/>
          <w:szCs w:val="22"/>
          <w:lang w:eastAsia="en-US"/>
        </w:rPr>
        <w:t>Tato data nejsou k dispozici, na otázku tedy nelze odpovědět. Vysvětlení viz odpověď na otázku č. 23.</w:t>
      </w: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F12693" w:rsidRDefault="00EF05A9" w:rsidP="00F12693">
      <w:pPr>
        <w:pStyle w:val="KRUTEXTODSTAVCE"/>
        <w:spacing w:line="240" w:lineRule="auto"/>
      </w:pPr>
      <w:r>
        <w:t>V Jihlavě 10. 2. 2025</w:t>
      </w: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FF0E94" w:rsidRDefault="00FF0E94" w:rsidP="00FF0E94">
      <w:pPr>
        <w:pStyle w:val="KRUTEXTODSTAVCE"/>
      </w:pPr>
    </w:p>
    <w:p w:rsidR="00FF0E94" w:rsidRDefault="00BE0F4D" w:rsidP="00FF0E94">
      <w:pPr>
        <w:pStyle w:val="KRUTEXTODSTAVCE"/>
      </w:pPr>
      <w:r>
        <w:t>JUDr. Věra Švarcová</w:t>
      </w:r>
    </w:p>
    <w:p w:rsidR="00BE0F4D" w:rsidRPr="00C049C6" w:rsidRDefault="00FF0E94" w:rsidP="00C049C6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BE0F4D" w:rsidRPr="00BE0F4D">
        <w:t>í</w:t>
      </w:r>
    </w:p>
    <w:p w:rsidR="00FF0E94" w:rsidRDefault="00FF0E94" w:rsidP="00FF0E94">
      <w:pPr>
        <w:pStyle w:val="KRUTEXTODSTAVCE"/>
      </w:pPr>
    </w:p>
    <w:p w:rsidR="00FF0E94" w:rsidRDefault="00D52F1D">
      <w:pPr>
        <w:pStyle w:val="KRUTEXTODSTAVCE"/>
      </w:pPr>
      <w:r>
        <w:rPr>
          <w:i/>
          <w:iCs/>
          <w:sz w:val="18"/>
          <w:szCs w:val="18"/>
        </w:rPr>
        <w:t>„podepsáno elektronicky“</w:t>
      </w: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8AD" w:rsidRDefault="008278AD">
      <w:r>
        <w:separator/>
      </w:r>
    </w:p>
  </w:endnote>
  <w:endnote w:type="continuationSeparator" w:id="0">
    <w:p w:rsidR="008278AD" w:rsidRDefault="0082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C74B49">
      <w:rPr>
        <w:noProof/>
        <w:color w:val="17365D"/>
        <w:szCs w:val="20"/>
      </w:rPr>
      <w:t>4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8AD" w:rsidRDefault="008278AD">
      <w:r>
        <w:separator/>
      </w:r>
    </w:p>
  </w:footnote>
  <w:footnote w:type="continuationSeparator" w:id="0">
    <w:p w:rsidR="008278AD" w:rsidRDefault="00827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01DF2"/>
    <w:multiLevelType w:val="hybridMultilevel"/>
    <w:tmpl w:val="0D86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6719"/>
    <w:rsid w:val="00096937"/>
    <w:rsid w:val="000A2C46"/>
    <w:rsid w:val="000F60C9"/>
    <w:rsid w:val="00150186"/>
    <w:rsid w:val="00162BFD"/>
    <w:rsid w:val="001D54FF"/>
    <w:rsid w:val="002142ED"/>
    <w:rsid w:val="00237AE1"/>
    <w:rsid w:val="003055E9"/>
    <w:rsid w:val="003376E2"/>
    <w:rsid w:val="003576A2"/>
    <w:rsid w:val="00373384"/>
    <w:rsid w:val="003B42D9"/>
    <w:rsid w:val="003C18CE"/>
    <w:rsid w:val="003E3ECC"/>
    <w:rsid w:val="004620D6"/>
    <w:rsid w:val="00472ACE"/>
    <w:rsid w:val="00495D7B"/>
    <w:rsid w:val="004E7D7E"/>
    <w:rsid w:val="00555B34"/>
    <w:rsid w:val="005A00A8"/>
    <w:rsid w:val="00613A9E"/>
    <w:rsid w:val="00616FBD"/>
    <w:rsid w:val="006A6120"/>
    <w:rsid w:val="00704596"/>
    <w:rsid w:val="007532D4"/>
    <w:rsid w:val="007F6719"/>
    <w:rsid w:val="008278AD"/>
    <w:rsid w:val="0087417E"/>
    <w:rsid w:val="008861E5"/>
    <w:rsid w:val="008C2504"/>
    <w:rsid w:val="008D7FD4"/>
    <w:rsid w:val="0092469D"/>
    <w:rsid w:val="00962A13"/>
    <w:rsid w:val="00984E4F"/>
    <w:rsid w:val="00987FF4"/>
    <w:rsid w:val="009D2F0E"/>
    <w:rsid w:val="009E4D5A"/>
    <w:rsid w:val="00A75E85"/>
    <w:rsid w:val="00A81384"/>
    <w:rsid w:val="00B144D5"/>
    <w:rsid w:val="00B26705"/>
    <w:rsid w:val="00B505B7"/>
    <w:rsid w:val="00BE0F4D"/>
    <w:rsid w:val="00C049C6"/>
    <w:rsid w:val="00C5203F"/>
    <w:rsid w:val="00C74B49"/>
    <w:rsid w:val="00CD72C5"/>
    <w:rsid w:val="00D2085A"/>
    <w:rsid w:val="00D52F1D"/>
    <w:rsid w:val="00D62494"/>
    <w:rsid w:val="00E21127"/>
    <w:rsid w:val="00E2532E"/>
    <w:rsid w:val="00E6266D"/>
    <w:rsid w:val="00E87A33"/>
    <w:rsid w:val="00EF05A9"/>
    <w:rsid w:val="00F12693"/>
    <w:rsid w:val="00F226C0"/>
    <w:rsid w:val="00F44588"/>
    <w:rsid w:val="00F74DB9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5:chartTrackingRefBased/>
  <w15:docId w15:val="{8BC46BA7-B213-4639-9429-927CA971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F12693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F12693"/>
    <w:pPr>
      <w:suppressAutoHyphens/>
      <w:ind w:left="720"/>
      <w:contextualSpacing/>
    </w:pPr>
    <w:rPr>
      <w:lang w:eastAsia="ar-SA"/>
    </w:rPr>
  </w:style>
  <w:style w:type="paragraph" w:styleId="Textbubliny">
    <w:name w:val="Balloon Text"/>
    <w:basedOn w:val="Normln"/>
    <w:link w:val="TextbublinyChar"/>
    <w:rsid w:val="008861E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61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romova.e\Desktop\V&#352;ECHNO%20MO&#381;N&#201;\Informace%20o%20106\106-Spirit-odpov&#283;&#271;%2005.%2002.%202025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106-Spirit-odpověď 05. 02. 2025</Template>
  <TotalTime>33</TotalTime>
  <Pages>4</Pages>
  <Words>1148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7909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Šromová Eva Mgr.</dc:creator>
  <cp:keywords/>
  <cp:lastModifiedBy>Šromová Eva Mgr.</cp:lastModifiedBy>
  <cp:revision>5</cp:revision>
  <cp:lastPrinted>2025-02-10T13:25:00Z</cp:lastPrinted>
  <dcterms:created xsi:type="dcterms:W3CDTF">2025-02-10T12:56:00Z</dcterms:created>
  <dcterms:modified xsi:type="dcterms:W3CDTF">2025-02-11T14:04:00Z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