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:rsidR="0087417E" w:rsidRDefault="0097216F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 w:rsidR="001F3FC8"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87417E">
        <w:rPr>
          <w:rFonts w:ascii="Arial" w:hAnsi="Arial" w:cs="Arial"/>
          <w:sz w:val="16"/>
        </w:rPr>
        <w:t>, 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 Jihlava, Česká republika</w:t>
      </w:r>
    </w:p>
    <w:p w:rsidR="000A2C46" w:rsidRDefault="0087543A" w:rsidP="003F2519">
      <w:pPr>
        <w:pStyle w:val="Zpat"/>
        <w:jc w:val="left"/>
      </w:pPr>
      <w:r>
        <w:t>tel.: 564 602 50</w:t>
      </w:r>
      <w:r w:rsidR="00FC3A59">
        <w:t>2</w:t>
      </w:r>
      <w:r w:rsidR="000A2C46">
        <w:t>, e-mail: posta@kr-vysocina.cz</w:t>
      </w:r>
    </w:p>
    <w:p w:rsidR="0087417E" w:rsidRDefault="000D0565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3886200</wp:posOffset>
                </wp:positionH>
                <wp:positionV relativeFrom="page">
                  <wp:posOffset>1551305</wp:posOffset>
                </wp:positionV>
                <wp:extent cx="2833370" cy="1426210"/>
                <wp:effectExtent l="0" t="0" r="5080" b="2540"/>
                <wp:wrapTight wrapText="bothSides">
                  <wp:wrapPolygon edited="0">
                    <wp:start x="0" y="0"/>
                    <wp:lineTo x="0" y="21350"/>
                    <wp:lineTo x="21494" y="21350"/>
                    <wp:lineTo x="21494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3370" cy="1426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054D" w:rsidRDefault="001172BB" w:rsidP="00C37D0C">
                            <w:pPr>
                              <w:pStyle w:val="KRUTEXTODSTAVCE"/>
                            </w:pPr>
                            <w:r>
                              <w:t>Radek Hošek,</w:t>
                            </w:r>
                          </w:p>
                          <w:p w:rsidR="000D054D" w:rsidRDefault="001172BB" w:rsidP="00C37D0C">
                            <w:pPr>
                              <w:pStyle w:val="KRUTEXTODSTAVCE"/>
                            </w:pPr>
                            <w:proofErr w:type="spellStart"/>
                            <w:r>
                              <w:t>Zborná</w:t>
                            </w:r>
                            <w:proofErr w:type="spellEnd"/>
                            <w:r w:rsidR="00FC3E8B">
                              <w:t xml:space="preserve"> 31</w:t>
                            </w:r>
                            <w:r w:rsidR="002120A7">
                              <w:t>E</w:t>
                            </w:r>
                            <w:r>
                              <w:t xml:space="preserve">, 586 01 Jihlava </w:t>
                            </w:r>
                          </w:p>
                          <w:p w:rsidR="001172BB" w:rsidRDefault="001172BB" w:rsidP="00C37D0C">
                            <w:pPr>
                              <w:pStyle w:val="KRUTEXTODSTAVCE"/>
                            </w:pPr>
                            <w:r>
                              <w:t>zastoupený</w:t>
                            </w:r>
                          </w:p>
                          <w:p w:rsidR="001172BB" w:rsidRDefault="001172BB" w:rsidP="00C37D0C">
                            <w:pPr>
                              <w:pStyle w:val="KRUTEXTODSTAVCE"/>
                            </w:pPr>
                            <w:r>
                              <w:t xml:space="preserve">Mgr. Bc. Tomášem Havranem, advokátem  Masarykovo nám. 1205/47 </w:t>
                            </w:r>
                          </w:p>
                          <w:p w:rsidR="007D2942" w:rsidRDefault="001172BB" w:rsidP="00C37D0C">
                            <w:pPr>
                              <w:pStyle w:val="KRUTEXTODSTAVCE"/>
                            </w:pPr>
                            <w:r>
                              <w:t xml:space="preserve">586 01 Jihlava </w:t>
                            </w:r>
                          </w:p>
                          <w:p w:rsidR="00ED52CE" w:rsidRPr="00AD5B96" w:rsidRDefault="008D5DC9" w:rsidP="008D5DC9">
                            <w:pPr>
                              <w:pStyle w:val="KRUTEXTODSTAVCE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(obdrží prostřednictvím datové schránky)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pt;margin-top:122.15pt;width:223.1pt;height:112.3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" stroked="f">
                <v:textbox inset="0,0,0,0">
                  <w:txbxContent>
                    <w:p w:rsidR="000D054D" w:rsidRDefault="001172BB" w:rsidP="00C37D0C">
                      <w:pPr>
                        <w:pStyle w:val="KRUTEXTODSTAVCE"/>
                      </w:pPr>
                      <w:r>
                        <w:t>Radek Hošek,</w:t>
                      </w:r>
                    </w:p>
                    <w:p w:rsidR="000D054D" w:rsidRDefault="001172BB" w:rsidP="00C37D0C">
                      <w:pPr>
                        <w:pStyle w:val="KRUTEXTODSTAVCE"/>
                      </w:pPr>
                      <w:proofErr w:type="spellStart"/>
                      <w:r>
                        <w:t>Zborná</w:t>
                      </w:r>
                      <w:proofErr w:type="spellEnd"/>
                      <w:r w:rsidR="00FC3E8B">
                        <w:t xml:space="preserve"> 31</w:t>
                      </w:r>
                      <w:r w:rsidR="002120A7">
                        <w:t>E</w:t>
                      </w:r>
                      <w:r>
                        <w:t xml:space="preserve">, 586 01 Jihlava </w:t>
                      </w:r>
                    </w:p>
                    <w:p w:rsidR="001172BB" w:rsidRDefault="001172BB" w:rsidP="00C37D0C">
                      <w:pPr>
                        <w:pStyle w:val="KRUTEXTODSTAVCE"/>
                      </w:pPr>
                      <w:r>
                        <w:t>zastoupený</w:t>
                      </w:r>
                    </w:p>
                    <w:p w:rsidR="001172BB" w:rsidRDefault="001172BB" w:rsidP="00C37D0C">
                      <w:pPr>
                        <w:pStyle w:val="KRUTEXTODSTAVCE"/>
                      </w:pPr>
                      <w:r>
                        <w:t xml:space="preserve">Mgr. Bc. Tomášem Havranem, advokátem  Masarykovo nám. 1205/47 </w:t>
                      </w:r>
                    </w:p>
                    <w:p w:rsidR="007D2942" w:rsidRDefault="001172BB" w:rsidP="00C37D0C">
                      <w:pPr>
                        <w:pStyle w:val="KRUTEXTODSTAVCE"/>
                      </w:pPr>
                      <w:r>
                        <w:t xml:space="preserve">586 01 Jihlava </w:t>
                      </w:r>
                    </w:p>
                    <w:p w:rsidR="00ED52CE" w:rsidRPr="00AD5B96" w:rsidRDefault="008D5DC9" w:rsidP="008D5DC9">
                      <w:pPr>
                        <w:pStyle w:val="KRUTEXTODSTAVCE"/>
                        <w:rPr>
                          <w:sz w:val="20"/>
                          <w:szCs w:val="20"/>
                        </w:rPr>
                      </w:pPr>
                      <w:r>
                        <w:t>(obdrží prostřednictvím datové schránky)</w:t>
                      </w: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5"/>
        <w:gridCol w:w="2127"/>
        <w:gridCol w:w="2976"/>
        <w:gridCol w:w="1484"/>
      </w:tblGrid>
      <w:tr w:rsidR="0087417E" w:rsidTr="002F73BD">
        <w:trPr>
          <w:cantSplit/>
          <w:trHeight w:hRule="exact" w:val="170"/>
        </w:trPr>
        <w:tc>
          <w:tcPr>
            <w:tcW w:w="2825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127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976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1484" w:type="dxa"/>
            <w:noWrap/>
            <w:tcMar>
              <w:left w:w="170" w:type="dxa"/>
              <w:right w:w="170" w:type="dxa"/>
            </w:tcMar>
          </w:tcPr>
          <w:p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:rsidTr="002F73BD">
        <w:trPr>
          <w:cantSplit/>
          <w:trHeight w:hRule="exact" w:val="454"/>
        </w:trPr>
        <w:tc>
          <w:tcPr>
            <w:tcW w:w="2825" w:type="dxa"/>
            <w:noWrap/>
            <w:tcMar>
              <w:top w:w="34" w:type="dxa"/>
              <w:left w:w="170" w:type="dxa"/>
              <w:right w:w="170" w:type="dxa"/>
            </w:tcMar>
          </w:tcPr>
          <w:p w:rsidR="00AD5B96" w:rsidRDefault="00760696" w:rsidP="00760696">
            <w:pPr>
              <w:pStyle w:val="KRUODVOLUDAJETAB"/>
            </w:pPr>
            <w:r>
              <w:t>1</w:t>
            </w:r>
            <w:r w:rsidR="00ED52CE">
              <w:t xml:space="preserve">. </w:t>
            </w:r>
            <w:r>
              <w:t>10</w:t>
            </w:r>
            <w:r w:rsidR="00ED52CE">
              <w:t>. 202</w:t>
            </w:r>
            <w:r w:rsidR="007D2942">
              <w:t>4</w:t>
            </w:r>
          </w:p>
        </w:tc>
        <w:tc>
          <w:tcPr>
            <w:tcW w:w="2127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6A7E78" w:rsidRDefault="002F73BD">
            <w:pPr>
              <w:pStyle w:val="KRUODVOLUDAJETAB"/>
            </w:pPr>
            <w:r w:rsidRPr="006A7E78">
              <w:t>KUJI</w:t>
            </w:r>
            <w:r w:rsidR="00E31084">
              <w:t xml:space="preserve"> 91679</w:t>
            </w:r>
            <w:r w:rsidR="00F04C92" w:rsidRPr="006A7E78">
              <w:t>/20</w:t>
            </w:r>
            <w:r w:rsidRPr="006A7E78">
              <w:t>2</w:t>
            </w:r>
            <w:r w:rsidR="007D2942">
              <w:t>4</w:t>
            </w:r>
          </w:p>
          <w:p w:rsidR="002F73BD" w:rsidRPr="006A7E78" w:rsidRDefault="002F73BD" w:rsidP="00E31084">
            <w:pPr>
              <w:pStyle w:val="KRUODVOLUDAJETAB"/>
            </w:pPr>
            <w:r w:rsidRPr="006A7E78">
              <w:t>OŽPZ</w:t>
            </w:r>
            <w:r w:rsidR="002126DE" w:rsidRPr="006A7E78">
              <w:t xml:space="preserve"> </w:t>
            </w:r>
            <w:r w:rsidR="00E31084">
              <w:t>1920</w:t>
            </w:r>
            <w:r w:rsidR="00F04C92" w:rsidRPr="006A7E78">
              <w:t>/</w:t>
            </w:r>
            <w:r w:rsidRPr="006A7E78">
              <w:t>202</w:t>
            </w:r>
            <w:r w:rsidR="007D2942">
              <w:t>4</w:t>
            </w:r>
            <w:r w:rsidRPr="006A7E78">
              <w:t xml:space="preserve"> </w:t>
            </w:r>
            <w:r w:rsidR="003F2519">
              <w:t>Mi-2</w:t>
            </w:r>
          </w:p>
        </w:tc>
        <w:tc>
          <w:tcPr>
            <w:tcW w:w="2976" w:type="dxa"/>
            <w:noWrap/>
            <w:tcMar>
              <w:top w:w="34" w:type="dxa"/>
              <w:left w:w="170" w:type="dxa"/>
              <w:right w:w="170" w:type="dxa"/>
            </w:tcMar>
          </w:tcPr>
          <w:p w:rsidR="00E80BB4" w:rsidRDefault="007A6679">
            <w:pPr>
              <w:pStyle w:val="KRUODVOLUDAJETAB"/>
            </w:pPr>
            <w:r w:rsidRPr="006967E7">
              <w:t>Mgr.</w:t>
            </w:r>
            <w:r w:rsidR="000E7A62" w:rsidRPr="006967E7">
              <w:t xml:space="preserve"> Jaroslav Mikyna </w:t>
            </w:r>
            <w:r w:rsidR="002F73BD" w:rsidRPr="006967E7">
              <w:t>/</w:t>
            </w:r>
            <w:r w:rsidR="000E7A62" w:rsidRPr="006967E7">
              <w:t xml:space="preserve"> </w:t>
            </w:r>
          </w:p>
          <w:p w:rsidR="0087417E" w:rsidRPr="006967E7" w:rsidRDefault="002F73BD">
            <w:pPr>
              <w:pStyle w:val="KRUODVOLUDAJETAB"/>
            </w:pPr>
            <w:r w:rsidRPr="006967E7">
              <w:t>564</w:t>
            </w:r>
            <w:r w:rsidR="000E7A62" w:rsidRPr="006967E7">
              <w:t> </w:t>
            </w:r>
            <w:r w:rsidRPr="006967E7">
              <w:t>602</w:t>
            </w:r>
            <w:r w:rsidR="000E7A62" w:rsidRPr="006967E7">
              <w:t xml:space="preserve"> 26</w:t>
            </w:r>
            <w:r w:rsidR="00B602E1">
              <w:t>7</w:t>
            </w:r>
          </w:p>
          <w:p w:rsidR="009E3285" w:rsidRPr="00C37D0C" w:rsidRDefault="009E3285">
            <w:pPr>
              <w:pStyle w:val="KRUODVOLUDAJETAB"/>
              <w:rPr>
                <w:highlight w:val="yellow"/>
              </w:rPr>
            </w:pPr>
          </w:p>
        </w:tc>
        <w:tc>
          <w:tcPr>
            <w:tcW w:w="1484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C37D0C" w:rsidRDefault="00760696" w:rsidP="00760696">
            <w:pPr>
              <w:pStyle w:val="KRUODVOLUDAJETAB"/>
            </w:pPr>
            <w:r>
              <w:t>14.</w:t>
            </w:r>
            <w:r w:rsidR="00C37D0C" w:rsidRPr="00C37D0C">
              <w:t> </w:t>
            </w:r>
            <w:r>
              <w:t>10</w:t>
            </w:r>
            <w:r w:rsidR="00C37D0C" w:rsidRPr="00C37D0C">
              <w:t>. 202</w:t>
            </w:r>
            <w:r w:rsidR="007D2942">
              <w:t>4</w:t>
            </w:r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ED52CE" w:rsidRPr="00106258" w:rsidRDefault="00760696" w:rsidP="00ED52CE">
      <w:pPr>
        <w:pStyle w:val="Nadpis5"/>
        <w:jc w:val="both"/>
        <w:rPr>
          <w:rFonts w:ascii="Arial" w:hAnsi="Arial" w:cs="Arial"/>
          <w:i w:val="0"/>
          <w:sz w:val="22"/>
        </w:rPr>
      </w:pPr>
      <w:r>
        <w:rPr>
          <w:rFonts w:ascii="Arial" w:hAnsi="Arial" w:cs="Arial"/>
          <w:i w:val="0"/>
          <w:sz w:val="22"/>
        </w:rPr>
        <w:t>P</w:t>
      </w:r>
      <w:r w:rsidR="00ED52CE" w:rsidRPr="00106258">
        <w:rPr>
          <w:rFonts w:ascii="Arial" w:hAnsi="Arial" w:cs="Arial"/>
          <w:i w:val="0"/>
          <w:sz w:val="22"/>
        </w:rPr>
        <w:t xml:space="preserve">oskytnutí informace podle zákona č. 106/1999 Sb., o svobodném přístupu k informacím, ve znění pozdějších předpisů </w:t>
      </w:r>
    </w:p>
    <w:p w:rsidR="00064A61" w:rsidRDefault="00672D45" w:rsidP="008D5DC9">
      <w:pPr>
        <w:pStyle w:val="Zhlav"/>
        <w:tabs>
          <w:tab w:val="left" w:pos="708"/>
        </w:tabs>
        <w:spacing w:before="240"/>
        <w:jc w:val="both"/>
        <w:rPr>
          <w:rFonts w:ascii="Arial" w:hAnsi="Arial" w:cs="Arial"/>
          <w:sz w:val="22"/>
          <w:szCs w:val="22"/>
        </w:rPr>
      </w:pPr>
      <w:r w:rsidRPr="005A1E7D">
        <w:rPr>
          <w:rFonts w:ascii="Arial" w:hAnsi="Arial" w:cs="Arial"/>
          <w:sz w:val="22"/>
          <w:szCs w:val="22"/>
        </w:rPr>
        <w:t>Krajský úřad Kraje Vysočina</w:t>
      </w:r>
      <w:r>
        <w:rPr>
          <w:rFonts w:ascii="Arial" w:hAnsi="Arial" w:cs="Arial"/>
          <w:sz w:val="22"/>
          <w:szCs w:val="22"/>
        </w:rPr>
        <w:t xml:space="preserve">, odbor životního prostředí a zemědělství </w:t>
      </w:r>
      <w:r w:rsidR="00760696">
        <w:rPr>
          <w:rFonts w:ascii="Arial" w:hAnsi="Arial" w:cs="Arial"/>
          <w:sz w:val="22"/>
          <w:szCs w:val="22"/>
        </w:rPr>
        <w:t>o</w:t>
      </w:r>
      <w:r w:rsidRPr="005A1E7D">
        <w:rPr>
          <w:rFonts w:ascii="Arial" w:hAnsi="Arial" w:cs="Arial"/>
          <w:sz w:val="22"/>
          <w:szCs w:val="22"/>
        </w:rPr>
        <w:t xml:space="preserve">bdržel dne </w:t>
      </w:r>
      <w:r w:rsidR="001172BB">
        <w:rPr>
          <w:rFonts w:ascii="Arial" w:hAnsi="Arial" w:cs="Arial"/>
          <w:sz w:val="22"/>
          <w:szCs w:val="22"/>
        </w:rPr>
        <w:t>1. 10</w:t>
      </w:r>
      <w:r>
        <w:rPr>
          <w:rFonts w:ascii="Arial" w:hAnsi="Arial" w:cs="Arial"/>
          <w:sz w:val="22"/>
          <w:szCs w:val="22"/>
        </w:rPr>
        <w:t>. 202</w:t>
      </w:r>
      <w:r w:rsidR="007D2942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 xml:space="preserve"> </w:t>
      </w:r>
      <w:r w:rsidRPr="005A1E7D"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 xml:space="preserve">aši žádost </w:t>
      </w:r>
      <w:r w:rsidRPr="00672D45">
        <w:rPr>
          <w:rFonts w:ascii="Arial" w:hAnsi="Arial" w:cs="Arial"/>
          <w:sz w:val="22"/>
          <w:szCs w:val="22"/>
        </w:rPr>
        <w:t>o poskytnutí informace podle zákona č. 106/1999 Sb., o svobodném přístupu k informacím, ve znění pozdějších předpisů</w:t>
      </w:r>
      <w:r w:rsidR="004849FE">
        <w:rPr>
          <w:rFonts w:ascii="Arial" w:hAnsi="Arial" w:cs="Arial"/>
          <w:sz w:val="22"/>
          <w:szCs w:val="22"/>
        </w:rPr>
        <w:t xml:space="preserve"> </w:t>
      </w:r>
      <w:r w:rsidR="00064A61">
        <w:rPr>
          <w:rFonts w:ascii="Arial" w:hAnsi="Arial" w:cs="Arial"/>
          <w:sz w:val="22"/>
          <w:szCs w:val="22"/>
        </w:rPr>
        <w:t>spočívající v poskytnutí následujících dokumentů:</w:t>
      </w:r>
    </w:p>
    <w:p w:rsidR="00064A61" w:rsidRDefault="00064A61" w:rsidP="00064A61">
      <w:pPr>
        <w:pStyle w:val="Zhlav"/>
        <w:tabs>
          <w:tab w:val="left" w:pos="708"/>
        </w:tabs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zápis</w:t>
      </w:r>
      <w:r w:rsidR="00760696">
        <w:rPr>
          <w:rFonts w:ascii="Arial" w:hAnsi="Arial" w:cs="Arial"/>
          <w:sz w:val="22"/>
          <w:szCs w:val="22"/>
        </w:rPr>
        <w:t>ů</w:t>
      </w:r>
      <w:r>
        <w:rPr>
          <w:rFonts w:ascii="Arial" w:hAnsi="Arial" w:cs="Arial"/>
          <w:sz w:val="22"/>
          <w:szCs w:val="22"/>
        </w:rPr>
        <w:t xml:space="preserve"> Povodňové komise Kraje Vysočina, veden</w:t>
      </w:r>
      <w:r w:rsidR="00760696">
        <w:rPr>
          <w:rFonts w:ascii="Arial" w:hAnsi="Arial" w:cs="Arial"/>
          <w:sz w:val="22"/>
          <w:szCs w:val="22"/>
        </w:rPr>
        <w:t>ých</w:t>
      </w:r>
      <w:r>
        <w:rPr>
          <w:rFonts w:ascii="Arial" w:hAnsi="Arial" w:cs="Arial"/>
          <w:sz w:val="22"/>
          <w:szCs w:val="22"/>
        </w:rPr>
        <w:t xml:space="preserve"> od 1. 9. 2024 do 25. 9. 2024.</w:t>
      </w:r>
    </w:p>
    <w:p w:rsidR="00760696" w:rsidRDefault="003813F1" w:rsidP="00FC3E8B">
      <w:pPr>
        <w:pStyle w:val="Zhlav"/>
        <w:tabs>
          <w:tab w:val="left" w:pos="708"/>
        </w:tabs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 Vaší žádosti </w:t>
      </w:r>
      <w:r w:rsidR="00760696">
        <w:rPr>
          <w:rFonts w:ascii="Arial" w:hAnsi="Arial" w:cs="Arial"/>
          <w:sz w:val="22"/>
          <w:szCs w:val="22"/>
        </w:rPr>
        <w:t>K</w:t>
      </w:r>
      <w:r w:rsidR="00403C93">
        <w:rPr>
          <w:rFonts w:ascii="Arial" w:hAnsi="Arial" w:cs="Arial"/>
          <w:sz w:val="22"/>
          <w:szCs w:val="22"/>
        </w:rPr>
        <w:t>rajský úřad</w:t>
      </w:r>
      <w:r w:rsidR="00760696">
        <w:rPr>
          <w:rFonts w:ascii="Arial" w:hAnsi="Arial" w:cs="Arial"/>
          <w:sz w:val="22"/>
          <w:szCs w:val="22"/>
        </w:rPr>
        <w:t xml:space="preserve"> Kraje Vysočina</w:t>
      </w:r>
      <w:r w:rsidR="00403C93">
        <w:rPr>
          <w:rFonts w:ascii="Arial" w:hAnsi="Arial" w:cs="Arial"/>
          <w:sz w:val="22"/>
          <w:szCs w:val="22"/>
        </w:rPr>
        <w:t xml:space="preserve">, </w:t>
      </w:r>
      <w:r w:rsidR="00760696">
        <w:rPr>
          <w:rFonts w:ascii="Arial" w:hAnsi="Arial" w:cs="Arial"/>
          <w:sz w:val="22"/>
          <w:szCs w:val="22"/>
        </w:rPr>
        <w:t xml:space="preserve">odbor životního prostředí a zemědělství </w:t>
      </w:r>
      <w:r w:rsidR="00FC3E8B">
        <w:rPr>
          <w:rFonts w:ascii="Arial" w:hAnsi="Arial" w:cs="Arial"/>
          <w:sz w:val="22"/>
          <w:szCs w:val="22"/>
        </w:rPr>
        <w:t xml:space="preserve">sděluje, že kopie </w:t>
      </w:r>
      <w:r w:rsidR="00064A61">
        <w:rPr>
          <w:rFonts w:ascii="Arial" w:hAnsi="Arial" w:cs="Arial"/>
          <w:sz w:val="22"/>
          <w:szCs w:val="22"/>
        </w:rPr>
        <w:t xml:space="preserve">zápisů ze zasedání Povodňové komise Kraje Vysočina včetně prezenčních listin zasílá v příloze. </w:t>
      </w:r>
    </w:p>
    <w:p w:rsidR="00301515" w:rsidRDefault="00301515">
      <w:pPr>
        <w:pStyle w:val="KRUTEXTODSTAVCE"/>
      </w:pPr>
    </w:p>
    <w:p w:rsidR="0013712C" w:rsidRDefault="0013712C">
      <w:pPr>
        <w:pStyle w:val="KRUTEXTODSTAVCE"/>
      </w:pPr>
    </w:p>
    <w:p w:rsidR="00DE38AC" w:rsidRDefault="00DE38AC" w:rsidP="000E7A62">
      <w:pPr>
        <w:pStyle w:val="KRUTEXTODSTAVCE"/>
        <w:spacing w:line="240" w:lineRule="auto"/>
      </w:pPr>
    </w:p>
    <w:p w:rsidR="006A7E78" w:rsidRDefault="006A7E78" w:rsidP="000E7A62">
      <w:pPr>
        <w:pStyle w:val="KRUTEXTODSTAVCE"/>
        <w:spacing w:line="240" w:lineRule="auto"/>
      </w:pPr>
    </w:p>
    <w:p w:rsidR="00760696" w:rsidRDefault="00760696" w:rsidP="000E7A62">
      <w:pPr>
        <w:pStyle w:val="KRUTEXTODSTAVCE"/>
        <w:spacing w:line="240" w:lineRule="auto"/>
      </w:pPr>
    </w:p>
    <w:p w:rsidR="00ED52CE" w:rsidRDefault="00ED52CE" w:rsidP="000E7A62">
      <w:pPr>
        <w:pStyle w:val="KRUTEXTODSTAVCE"/>
        <w:spacing w:line="240" w:lineRule="auto"/>
      </w:pPr>
      <w:r>
        <w:t>Mgr. Jaroslav Mikyna</w:t>
      </w:r>
    </w:p>
    <w:p w:rsidR="00FF0E94" w:rsidRDefault="00ED52CE" w:rsidP="00FF0E94">
      <w:pPr>
        <w:pStyle w:val="KRUTEXTODSTAVCE"/>
        <w:spacing w:line="240" w:lineRule="auto"/>
      </w:pPr>
      <w:r>
        <w:t xml:space="preserve">vedoucí oddělení vodního hospodářství </w:t>
      </w:r>
    </w:p>
    <w:p w:rsidR="00AD5B96" w:rsidRDefault="00AD5B96" w:rsidP="00FF0E94">
      <w:pPr>
        <w:pStyle w:val="KRUTEXTODSTAVCE"/>
        <w:spacing w:line="240" w:lineRule="auto"/>
      </w:pPr>
      <w:r>
        <w:t>odboru životního prostředí a zemědělství</w:t>
      </w:r>
    </w:p>
    <w:p w:rsidR="001172BB" w:rsidRDefault="001172BB" w:rsidP="00FF0E94">
      <w:pPr>
        <w:pStyle w:val="KRUTEXTODSTAVCE"/>
        <w:spacing w:line="240" w:lineRule="auto"/>
      </w:pPr>
    </w:p>
    <w:p w:rsidR="00760696" w:rsidRDefault="00760696" w:rsidP="00FF0E94">
      <w:pPr>
        <w:pStyle w:val="KRUTEXTODSTAVCE"/>
        <w:spacing w:line="240" w:lineRule="auto"/>
      </w:pPr>
    </w:p>
    <w:p w:rsidR="00760696" w:rsidRDefault="00760696" w:rsidP="00FF0E94">
      <w:pPr>
        <w:pStyle w:val="KRUTEXTODSTAVCE"/>
        <w:spacing w:line="240" w:lineRule="auto"/>
      </w:pPr>
    </w:p>
    <w:p w:rsidR="00760696" w:rsidRDefault="00760696" w:rsidP="00FF0E94">
      <w:pPr>
        <w:pStyle w:val="KRUTEXTODSTAVCE"/>
        <w:spacing w:line="240" w:lineRule="auto"/>
      </w:pPr>
    </w:p>
    <w:p w:rsidR="001172BB" w:rsidRDefault="001172BB" w:rsidP="00FF0E94">
      <w:pPr>
        <w:pStyle w:val="KRUTEXTODSTAVCE"/>
        <w:spacing w:line="240" w:lineRule="auto"/>
      </w:pPr>
      <w:r>
        <w:t xml:space="preserve">Příloha: </w:t>
      </w:r>
    </w:p>
    <w:p w:rsidR="001172BB" w:rsidRDefault="001172BB" w:rsidP="00FF0E94">
      <w:pPr>
        <w:pStyle w:val="KRUTEXTODSTAVCE"/>
        <w:spacing w:line="240" w:lineRule="auto"/>
      </w:pPr>
      <w:r>
        <w:t>kopie zápisů ze zasedání povodňové komise kraje</w:t>
      </w:r>
      <w:bookmarkStart w:id="0" w:name="_GoBack"/>
      <w:bookmarkEnd w:id="0"/>
    </w:p>
    <w:sectPr w:rsidR="001172BB" w:rsidSect="0013712C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701" w:right="1247" w:bottom="1560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900" w:rsidRDefault="00CF2900">
      <w:r>
        <w:separator/>
      </w:r>
    </w:p>
  </w:endnote>
  <w:endnote w:type="continuationSeparator" w:id="0">
    <w:p w:rsidR="00CF2900" w:rsidRDefault="00CF2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C93" w:rsidRPr="003F2519" w:rsidRDefault="00962C93" w:rsidP="003F2519">
    <w:pPr>
      <w:pStyle w:val="Zpat"/>
    </w:pPr>
    <w:r w:rsidRPr="003F2519">
      <w:t>Čís. jednací:</w:t>
    </w:r>
    <w:r w:rsidR="00D32B74" w:rsidRPr="003F2519">
      <w:t xml:space="preserve"> KUJI</w:t>
    </w:r>
    <w:r w:rsidR="003F2519" w:rsidRPr="003F2519">
      <w:t xml:space="preserve"> </w:t>
    </w:r>
    <w:r w:rsidR="001172BB">
      <w:t>......</w:t>
    </w:r>
    <w:r w:rsidR="00D32B74" w:rsidRPr="003F2519">
      <w:t>/202</w:t>
    </w:r>
    <w:r w:rsidR="003F2519" w:rsidRPr="003F2519">
      <w:t>4</w:t>
    </w:r>
    <w:r w:rsidR="00D32B74" w:rsidRPr="003F2519">
      <w:t xml:space="preserve">, </w:t>
    </w:r>
    <w:proofErr w:type="spellStart"/>
    <w:proofErr w:type="gramStart"/>
    <w:r w:rsidR="00D32B74" w:rsidRPr="003F2519">
      <w:t>sp.zn</w:t>
    </w:r>
    <w:proofErr w:type="spellEnd"/>
    <w:r w:rsidR="00D32B74" w:rsidRPr="003F2519">
      <w:t>.</w:t>
    </w:r>
    <w:proofErr w:type="gramEnd"/>
    <w:r w:rsidR="00D32B74" w:rsidRPr="003F2519">
      <w:t xml:space="preserve"> OŽPZ </w:t>
    </w:r>
    <w:r w:rsidR="001172BB">
      <w:t>......</w:t>
    </w:r>
    <w:r w:rsidR="003F2519" w:rsidRPr="003F2519">
      <w:t>/2024 Mi-2</w:t>
    </w:r>
  </w:p>
  <w:p w:rsidR="00962C93" w:rsidRPr="00962C93" w:rsidRDefault="00962C93" w:rsidP="003F2519">
    <w:pPr>
      <w:pStyle w:val="Zpat"/>
    </w:pPr>
    <w:r w:rsidRPr="00962C93">
      <w:t xml:space="preserve">Strana: </w:t>
    </w:r>
    <w:r w:rsidRPr="00962C93">
      <w:fldChar w:fldCharType="begin"/>
    </w:r>
    <w:r w:rsidRPr="00962C93">
      <w:instrText xml:space="preserve"> PAGE  \* Arabic  \* MERGEFORMAT </w:instrText>
    </w:r>
    <w:r w:rsidRPr="00962C93">
      <w:fldChar w:fldCharType="separate"/>
    </w:r>
    <w:r w:rsidR="00760696">
      <w:rPr>
        <w:noProof/>
      </w:rPr>
      <w:t>2</w:t>
    </w:r>
    <w:r w:rsidRPr="00962C93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:rsidR="006742E8" w:rsidRDefault="006742E8" w:rsidP="003F2519">
    <w:pPr>
      <w:pStyle w:val="Zpat"/>
    </w:pPr>
    <w:r>
      <w:t>ID datové schránky: ksab3eu, e-mail: posta@kr-vysocina.cz</w:t>
    </w: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900" w:rsidRDefault="00CF2900">
      <w:r>
        <w:separator/>
      </w:r>
    </w:p>
  </w:footnote>
  <w:footnote w:type="continuationSeparator" w:id="0">
    <w:p w:rsidR="00CF2900" w:rsidRDefault="00CF29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084" w:rsidRPr="00E31084" w:rsidRDefault="00E31084" w:rsidP="00E31084">
    <w:pPr>
      <w:pStyle w:val="Zhlav"/>
      <w:jc w:val="both"/>
      <w:rPr>
        <w:rFonts w:ascii="CKGinis" w:hAnsi="CKGinis"/>
        <w:sz w:val="72"/>
        <w:szCs w:val="72"/>
      </w:rPr>
    </w:pPr>
    <w:r>
      <w:rPr>
        <w:rFonts w:ascii="CKGinis" w:hAnsi="CKGinis"/>
        <w:sz w:val="72"/>
        <w:szCs w:val="72"/>
      </w:rPr>
      <w:tab/>
    </w:r>
    <w:r>
      <w:rPr>
        <w:rFonts w:ascii="CKGinis" w:hAnsi="CKGinis"/>
        <w:sz w:val="72"/>
        <w:szCs w:val="72"/>
      </w:rPr>
      <w:tab/>
    </w:r>
    <w:r w:rsidRPr="00E31084">
      <w:rPr>
        <w:rFonts w:ascii="CKGinis" w:hAnsi="CKGinis"/>
        <w:sz w:val="72"/>
        <w:szCs w:val="72"/>
      </w:rPr>
      <w:t>* KUJIXP1U53VX*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D2237"/>
    <w:multiLevelType w:val="hybridMultilevel"/>
    <w:tmpl w:val="DE1429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566C85"/>
    <w:multiLevelType w:val="hybridMultilevel"/>
    <w:tmpl w:val="5906CF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90736"/>
    <w:multiLevelType w:val="hybridMultilevel"/>
    <w:tmpl w:val="B5CAB2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42471"/>
    <w:multiLevelType w:val="hybridMultilevel"/>
    <w:tmpl w:val="60B2FA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9730EE"/>
    <w:multiLevelType w:val="hybridMultilevel"/>
    <w:tmpl w:val="F82C6DAC"/>
    <w:lvl w:ilvl="0" w:tplc="D7F0CE0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3A4A73"/>
    <w:multiLevelType w:val="hybridMultilevel"/>
    <w:tmpl w:val="72E2E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C11323"/>
    <w:multiLevelType w:val="hybridMultilevel"/>
    <w:tmpl w:val="80D29B94"/>
    <w:lvl w:ilvl="0" w:tplc="70141A7C">
      <w:start w:val="5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B839F9"/>
    <w:multiLevelType w:val="hybridMultilevel"/>
    <w:tmpl w:val="761C71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5"/>
  </w:num>
  <w:num w:numId="10">
    <w:abstractNumId w:val="6"/>
  </w:num>
  <w:num w:numId="11">
    <w:abstractNumId w:val="8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565"/>
    <w:rsid w:val="000269A6"/>
    <w:rsid w:val="000334C6"/>
    <w:rsid w:val="00033733"/>
    <w:rsid w:val="00050CED"/>
    <w:rsid w:val="00055176"/>
    <w:rsid w:val="00056843"/>
    <w:rsid w:val="00064A61"/>
    <w:rsid w:val="00067069"/>
    <w:rsid w:val="0008395C"/>
    <w:rsid w:val="00096937"/>
    <w:rsid w:val="000A2C46"/>
    <w:rsid w:val="000A2E1C"/>
    <w:rsid w:val="000B6884"/>
    <w:rsid w:val="000D054D"/>
    <w:rsid w:val="000D0565"/>
    <w:rsid w:val="000E7A62"/>
    <w:rsid w:val="000F60C9"/>
    <w:rsid w:val="000F7F19"/>
    <w:rsid w:val="0011388A"/>
    <w:rsid w:val="001172BB"/>
    <w:rsid w:val="001258BE"/>
    <w:rsid w:val="0013712C"/>
    <w:rsid w:val="001426ED"/>
    <w:rsid w:val="00145156"/>
    <w:rsid w:val="00162BFD"/>
    <w:rsid w:val="0019072A"/>
    <w:rsid w:val="00192F18"/>
    <w:rsid w:val="001F3FC8"/>
    <w:rsid w:val="0020155B"/>
    <w:rsid w:val="00204C84"/>
    <w:rsid w:val="002120A7"/>
    <w:rsid w:val="002126DE"/>
    <w:rsid w:val="002142ED"/>
    <w:rsid w:val="00232ADA"/>
    <w:rsid w:val="0023688B"/>
    <w:rsid w:val="00237AE1"/>
    <w:rsid w:val="00245C37"/>
    <w:rsid w:val="00271CF6"/>
    <w:rsid w:val="0028265D"/>
    <w:rsid w:val="00290B95"/>
    <w:rsid w:val="002A4629"/>
    <w:rsid w:val="002B1FAF"/>
    <w:rsid w:val="002B3108"/>
    <w:rsid w:val="002D6F02"/>
    <w:rsid w:val="002F73BD"/>
    <w:rsid w:val="00301515"/>
    <w:rsid w:val="003055E9"/>
    <w:rsid w:val="003132EB"/>
    <w:rsid w:val="00315108"/>
    <w:rsid w:val="00320439"/>
    <w:rsid w:val="003376E2"/>
    <w:rsid w:val="003576A2"/>
    <w:rsid w:val="00363D27"/>
    <w:rsid w:val="00373384"/>
    <w:rsid w:val="003813F1"/>
    <w:rsid w:val="00390DEC"/>
    <w:rsid w:val="00391988"/>
    <w:rsid w:val="00391DD9"/>
    <w:rsid w:val="003A6836"/>
    <w:rsid w:val="003C18CE"/>
    <w:rsid w:val="003C558C"/>
    <w:rsid w:val="003D3820"/>
    <w:rsid w:val="003E3ECC"/>
    <w:rsid w:val="003F2519"/>
    <w:rsid w:val="00403C93"/>
    <w:rsid w:val="004160DA"/>
    <w:rsid w:val="00427DBB"/>
    <w:rsid w:val="004544F2"/>
    <w:rsid w:val="004620D6"/>
    <w:rsid w:val="00472ACE"/>
    <w:rsid w:val="004849FE"/>
    <w:rsid w:val="004913F6"/>
    <w:rsid w:val="004A74DC"/>
    <w:rsid w:val="004B5432"/>
    <w:rsid w:val="004D6D6D"/>
    <w:rsid w:val="004E7D7E"/>
    <w:rsid w:val="004F059E"/>
    <w:rsid w:val="004F2D00"/>
    <w:rsid w:val="004F6480"/>
    <w:rsid w:val="00513B72"/>
    <w:rsid w:val="005223F0"/>
    <w:rsid w:val="005279E8"/>
    <w:rsid w:val="005361AE"/>
    <w:rsid w:val="00552DE2"/>
    <w:rsid w:val="00560DFA"/>
    <w:rsid w:val="00567222"/>
    <w:rsid w:val="00593C83"/>
    <w:rsid w:val="005B26E2"/>
    <w:rsid w:val="005E4110"/>
    <w:rsid w:val="00600125"/>
    <w:rsid w:val="0063419C"/>
    <w:rsid w:val="00647CBE"/>
    <w:rsid w:val="00664891"/>
    <w:rsid w:val="00672D45"/>
    <w:rsid w:val="006730B0"/>
    <w:rsid w:val="006742E8"/>
    <w:rsid w:val="00680584"/>
    <w:rsid w:val="006967E7"/>
    <w:rsid w:val="006A6120"/>
    <w:rsid w:val="006A7E78"/>
    <w:rsid w:val="006C1633"/>
    <w:rsid w:val="00704596"/>
    <w:rsid w:val="00714163"/>
    <w:rsid w:val="00721A16"/>
    <w:rsid w:val="007259EF"/>
    <w:rsid w:val="00747F5A"/>
    <w:rsid w:val="007532D4"/>
    <w:rsid w:val="0075418E"/>
    <w:rsid w:val="00760696"/>
    <w:rsid w:val="00774622"/>
    <w:rsid w:val="007A6679"/>
    <w:rsid w:val="007B39B8"/>
    <w:rsid w:val="007C0A0D"/>
    <w:rsid w:val="007D2942"/>
    <w:rsid w:val="007D33FE"/>
    <w:rsid w:val="007E23DE"/>
    <w:rsid w:val="007E36DA"/>
    <w:rsid w:val="007F6943"/>
    <w:rsid w:val="0080403E"/>
    <w:rsid w:val="00852D34"/>
    <w:rsid w:val="00862F74"/>
    <w:rsid w:val="0087417E"/>
    <w:rsid w:val="0087543A"/>
    <w:rsid w:val="008779C9"/>
    <w:rsid w:val="00885848"/>
    <w:rsid w:val="008A0C96"/>
    <w:rsid w:val="008A4405"/>
    <w:rsid w:val="008D4E9E"/>
    <w:rsid w:val="008D5DC9"/>
    <w:rsid w:val="00955E1E"/>
    <w:rsid w:val="00962A13"/>
    <w:rsid w:val="00962C93"/>
    <w:rsid w:val="0097216F"/>
    <w:rsid w:val="00984E4F"/>
    <w:rsid w:val="00993B06"/>
    <w:rsid w:val="009C7F86"/>
    <w:rsid w:val="009D18DE"/>
    <w:rsid w:val="009D2F0E"/>
    <w:rsid w:val="009E3285"/>
    <w:rsid w:val="009E4D5A"/>
    <w:rsid w:val="00A06FB5"/>
    <w:rsid w:val="00A3033E"/>
    <w:rsid w:val="00A46595"/>
    <w:rsid w:val="00A74EA3"/>
    <w:rsid w:val="00A81384"/>
    <w:rsid w:val="00A96FDF"/>
    <w:rsid w:val="00AB7AB1"/>
    <w:rsid w:val="00AD5B96"/>
    <w:rsid w:val="00AD6629"/>
    <w:rsid w:val="00AE0BFA"/>
    <w:rsid w:val="00B245D5"/>
    <w:rsid w:val="00B24A88"/>
    <w:rsid w:val="00B26705"/>
    <w:rsid w:val="00B42F26"/>
    <w:rsid w:val="00B505B7"/>
    <w:rsid w:val="00B602E1"/>
    <w:rsid w:val="00B94E9E"/>
    <w:rsid w:val="00BA5DDE"/>
    <w:rsid w:val="00BA6881"/>
    <w:rsid w:val="00BB2769"/>
    <w:rsid w:val="00BC1B1B"/>
    <w:rsid w:val="00BC63E6"/>
    <w:rsid w:val="00BD0C84"/>
    <w:rsid w:val="00BD65EB"/>
    <w:rsid w:val="00C013A5"/>
    <w:rsid w:val="00C071AF"/>
    <w:rsid w:val="00C07A32"/>
    <w:rsid w:val="00C175D8"/>
    <w:rsid w:val="00C21FD8"/>
    <w:rsid w:val="00C37D0C"/>
    <w:rsid w:val="00C43885"/>
    <w:rsid w:val="00C4404F"/>
    <w:rsid w:val="00C4538E"/>
    <w:rsid w:val="00C5203F"/>
    <w:rsid w:val="00C76A37"/>
    <w:rsid w:val="00C97D58"/>
    <w:rsid w:val="00CA436B"/>
    <w:rsid w:val="00CA6C3C"/>
    <w:rsid w:val="00CB041F"/>
    <w:rsid w:val="00CC279F"/>
    <w:rsid w:val="00CD72C5"/>
    <w:rsid w:val="00CF2900"/>
    <w:rsid w:val="00D32B74"/>
    <w:rsid w:val="00D41578"/>
    <w:rsid w:val="00D420A7"/>
    <w:rsid w:val="00D424DA"/>
    <w:rsid w:val="00D561D8"/>
    <w:rsid w:val="00D57FB1"/>
    <w:rsid w:val="00D62494"/>
    <w:rsid w:val="00D904DD"/>
    <w:rsid w:val="00D96585"/>
    <w:rsid w:val="00DA0735"/>
    <w:rsid w:val="00DD6233"/>
    <w:rsid w:val="00DE1BED"/>
    <w:rsid w:val="00DE1CC8"/>
    <w:rsid w:val="00DE38AC"/>
    <w:rsid w:val="00DE53F6"/>
    <w:rsid w:val="00DE735D"/>
    <w:rsid w:val="00E070CE"/>
    <w:rsid w:val="00E21127"/>
    <w:rsid w:val="00E26615"/>
    <w:rsid w:val="00E31084"/>
    <w:rsid w:val="00E3637F"/>
    <w:rsid w:val="00E568CF"/>
    <w:rsid w:val="00E604E1"/>
    <w:rsid w:val="00E80542"/>
    <w:rsid w:val="00E8086A"/>
    <w:rsid w:val="00E80BB4"/>
    <w:rsid w:val="00E93C67"/>
    <w:rsid w:val="00EB40FC"/>
    <w:rsid w:val="00EB422B"/>
    <w:rsid w:val="00EC3D0B"/>
    <w:rsid w:val="00EC600E"/>
    <w:rsid w:val="00ED2823"/>
    <w:rsid w:val="00ED2FFF"/>
    <w:rsid w:val="00ED52CE"/>
    <w:rsid w:val="00F04C92"/>
    <w:rsid w:val="00F226C0"/>
    <w:rsid w:val="00F311FD"/>
    <w:rsid w:val="00F32DE9"/>
    <w:rsid w:val="00F44588"/>
    <w:rsid w:val="00F77556"/>
    <w:rsid w:val="00FB02B1"/>
    <w:rsid w:val="00FC03F9"/>
    <w:rsid w:val="00FC314B"/>
    <w:rsid w:val="00FC3A59"/>
    <w:rsid w:val="00FC3E8B"/>
    <w:rsid w:val="00FD296F"/>
    <w:rsid w:val="00FD495E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54CD183D"/>
  <w15:chartTrackingRefBased/>
  <w15:docId w15:val="{A43F4E48-C89F-4C4C-968E-1393D0C9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ED52C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rsid w:val="003F2519"/>
    <w:pPr>
      <w:tabs>
        <w:tab w:val="center" w:pos="4536"/>
        <w:tab w:val="right" w:pos="9072"/>
      </w:tabs>
      <w:spacing w:after="120"/>
      <w:jc w:val="right"/>
    </w:pPr>
    <w:rPr>
      <w:rFonts w:ascii="Arial" w:hAnsi="Arial" w:cs="Arial"/>
      <w:sz w:val="18"/>
      <w:szCs w:val="18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3F2519"/>
    <w:rPr>
      <w:rFonts w:ascii="Arial" w:hAnsi="Arial" w:cs="Arial"/>
      <w:sz w:val="18"/>
      <w:szCs w:val="18"/>
    </w:rPr>
  </w:style>
  <w:style w:type="paragraph" w:styleId="Textbubliny">
    <w:name w:val="Balloon Text"/>
    <w:basedOn w:val="Normln"/>
    <w:link w:val="TextbublinyChar"/>
    <w:rsid w:val="00C4404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C4404F"/>
    <w:rPr>
      <w:rFonts w:ascii="Segoe UI" w:hAnsi="Segoe UI" w:cs="Segoe UI"/>
      <w:sz w:val="18"/>
      <w:szCs w:val="18"/>
    </w:rPr>
  </w:style>
  <w:style w:type="character" w:styleId="PromnnHTML">
    <w:name w:val="HTML Variable"/>
    <w:basedOn w:val="Standardnpsmoodstavce"/>
    <w:uiPriority w:val="99"/>
    <w:unhideWhenUsed/>
    <w:rsid w:val="0080403E"/>
    <w:rPr>
      <w:i/>
      <w:iCs/>
    </w:rPr>
  </w:style>
  <w:style w:type="character" w:customStyle="1" w:styleId="Nadpis5Char">
    <w:name w:val="Nadpis 5 Char"/>
    <w:basedOn w:val="Standardnpsmoodstavce"/>
    <w:link w:val="Nadpis5"/>
    <w:semiHidden/>
    <w:rsid w:val="00ED52CE"/>
    <w:rPr>
      <w:rFonts w:ascii="Calibri" w:hAnsi="Calibri"/>
      <w:b/>
      <w:bCs/>
      <w:i/>
      <w:iCs/>
      <w:sz w:val="26"/>
      <w:szCs w:val="26"/>
    </w:rPr>
  </w:style>
  <w:style w:type="character" w:customStyle="1" w:styleId="ZhlavChar">
    <w:name w:val="Záhlaví Char"/>
    <w:link w:val="Zhlav"/>
    <w:rsid w:val="00672D45"/>
    <w:rPr>
      <w:sz w:val="24"/>
      <w:szCs w:val="24"/>
    </w:rPr>
  </w:style>
  <w:style w:type="paragraph" w:customStyle="1" w:styleId="Default">
    <w:name w:val="Default"/>
    <w:rsid w:val="008D5DC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l4">
    <w:name w:val="l4"/>
    <w:basedOn w:val="Normln"/>
    <w:rsid w:val="004544F2"/>
    <w:pPr>
      <w:spacing w:before="100" w:beforeAutospacing="1" w:after="100" w:afterAutospacing="1"/>
    </w:pPr>
  </w:style>
  <w:style w:type="paragraph" w:customStyle="1" w:styleId="para">
    <w:name w:val="para"/>
    <w:basedOn w:val="Normln"/>
    <w:rsid w:val="004544F2"/>
    <w:pPr>
      <w:spacing w:before="100" w:beforeAutospacing="1" w:after="100" w:afterAutospacing="1"/>
    </w:pPr>
  </w:style>
  <w:style w:type="paragraph" w:customStyle="1" w:styleId="l5">
    <w:name w:val="l5"/>
    <w:basedOn w:val="Normln"/>
    <w:rsid w:val="00192F1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korna\Desktop\&#353;ablona%20dopisu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ACBB77-52B2-4008-873E-5F83CFCE8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dopisu.dot</Template>
  <TotalTime>192</TotalTime>
  <Pages>1</Pages>
  <Words>169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Pokorná Pavlína Ing.</dc:creator>
  <cp:keywords/>
  <cp:lastModifiedBy>Mikyna Jaroslav Mgr.</cp:lastModifiedBy>
  <cp:revision>6</cp:revision>
  <cp:lastPrinted>2023-04-05T12:54:00Z</cp:lastPrinted>
  <dcterms:created xsi:type="dcterms:W3CDTF">2024-05-13T12:28:00Z</dcterms:created>
  <dcterms:modified xsi:type="dcterms:W3CDTF">2024-10-14T06:39:00Z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