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9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01</w:t>
      </w:r>
      <w:r>
        <w:rPr>
          <w:rFonts w:ascii="Arial" w:hAnsi="Arial" w:cs="Arial"/>
          <w:sz w:val="16"/>
        </w:rPr>
        <w:t xml:space="preserve">  Jihlava, Česká republika</w:t>
      </w:r>
    </w:p>
    <w:p w:rsidR="00987FF4" w:rsidRPr="00762DAA" w:rsidRDefault="000A2C46" w:rsidP="000A2C46">
      <w:pPr>
        <w:pStyle w:val="Zpat"/>
        <w:rPr>
          <w:rFonts w:eastAsia="Calibri"/>
          <w:sz w:val="22"/>
          <w:szCs w:val="22"/>
          <w:lang w:eastAsia="en-US" w:bidi="he-IL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:rsidR="00987FF4" w:rsidRPr="00762DAA" w:rsidRDefault="00987FF4" w:rsidP="00987FF4">
      <w:pPr>
        <w:rPr>
          <w:rFonts w:ascii="Arial" w:eastAsia="Calibri" w:hAnsi="Arial" w:cs="Arial"/>
          <w:sz w:val="22"/>
          <w:szCs w:val="22"/>
          <w:lang w:eastAsia="en-US" w:bidi="he-IL"/>
        </w:rPr>
      </w:pPr>
    </w:p>
    <w:p w:rsidR="00987FF4" w:rsidRPr="00987FF4" w:rsidRDefault="00987FF4" w:rsidP="00987FF4"/>
    <w:p w:rsidR="00987FF4" w:rsidRDefault="00987FF4" w:rsidP="00987FF4"/>
    <w:p w:rsidR="000A2C46" w:rsidRPr="00987FF4" w:rsidRDefault="000A2C46" w:rsidP="00987FF4">
      <w:pPr>
        <w:jc w:val="center"/>
      </w:pPr>
    </w:p>
    <w:p w:rsidR="0087417E" w:rsidRDefault="0087327D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7024" w:rsidRPr="00762DAA" w:rsidRDefault="00A87024">
                            <w:pPr>
                              <w:pStyle w:val="KRUTEXTODSTAVCE"/>
                              <w:spacing w:line="240" w:lineRule="auto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A87024" w:rsidRPr="00762DAA" w:rsidRDefault="00A87024">
                      <w:pPr>
                        <w:pStyle w:val="KRUTEXTODSTAVCE"/>
                        <w:spacing w:line="240" w:lineRule="auto"/>
                      </w:pPr>
                      <w:bookmarkStart w:id="1" w:name="_GoBack"/>
                      <w:bookmarkEnd w:id="1"/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224"/>
        <w:gridCol w:w="2490"/>
        <w:gridCol w:w="2357"/>
      </w:tblGrid>
      <w:tr w:rsidR="0087417E" w:rsidTr="00762DAA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224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490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:rsidTr="00762DAA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224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4339A7" w:rsidP="00D7392E">
            <w:pPr>
              <w:pStyle w:val="KRUODVOLUDAJETAB"/>
            </w:pPr>
            <w:r w:rsidRPr="004339A7">
              <w:t xml:space="preserve">KUJI  </w:t>
            </w:r>
            <w:r w:rsidR="00D7392E" w:rsidRPr="00D7392E">
              <w:t xml:space="preserve"> 67539</w:t>
            </w:r>
            <w:r w:rsidRPr="004339A7">
              <w:t>/202</w:t>
            </w:r>
            <w:r w:rsidR="0087327D">
              <w:t>3</w:t>
            </w:r>
          </w:p>
        </w:tc>
        <w:tc>
          <w:tcPr>
            <w:tcW w:w="2490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4339A7">
            <w:pPr>
              <w:pStyle w:val="KRUODVOLUDAJETAB"/>
            </w:pPr>
            <w:r>
              <w:t>Mgr. Jelínek</w:t>
            </w:r>
            <w:r w:rsidR="00762DAA">
              <w:t>/564 602 848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9E5DDC" w:rsidP="009E5DDC">
            <w:pPr>
              <w:pStyle w:val="KRUODVOLUDAJETAB"/>
            </w:pPr>
            <w:r>
              <w:t>10</w:t>
            </w:r>
            <w:r w:rsidR="004339A7">
              <w:t xml:space="preserve">. </w:t>
            </w:r>
            <w:r>
              <w:t>7</w:t>
            </w:r>
            <w:r w:rsidR="004339A7">
              <w:t>. 202</w:t>
            </w:r>
            <w:r w:rsidR="0087327D">
              <w:t>3</w:t>
            </w:r>
          </w:p>
        </w:tc>
      </w:tr>
    </w:tbl>
    <w:p w:rsidR="00784EF3" w:rsidRDefault="00784EF3" w:rsidP="006357C4">
      <w:pPr>
        <w:rPr>
          <w:rFonts w:ascii="Arial" w:hAnsi="Arial" w:cs="Arial"/>
          <w:sz w:val="22"/>
          <w:szCs w:val="22"/>
        </w:rPr>
      </w:pPr>
    </w:p>
    <w:p w:rsidR="004339A7" w:rsidRDefault="004339A7" w:rsidP="006357C4">
      <w:pPr>
        <w:rPr>
          <w:rFonts w:ascii="Arial" w:hAnsi="Arial" w:cs="Arial"/>
          <w:sz w:val="22"/>
          <w:szCs w:val="22"/>
        </w:rPr>
      </w:pPr>
      <w:r w:rsidRPr="004339A7">
        <w:rPr>
          <w:rFonts w:ascii="Arial" w:hAnsi="Arial" w:cs="Arial"/>
          <w:sz w:val="22"/>
          <w:szCs w:val="22"/>
        </w:rPr>
        <w:t xml:space="preserve">Na základě Vaší žádosti ve smyslu zákona č. 106/1999 Sb., o svobodném přístupu k informacím Vám zasíláme </w:t>
      </w:r>
      <w:r w:rsidR="00487C5B">
        <w:rPr>
          <w:rFonts w:ascii="Arial" w:hAnsi="Arial" w:cs="Arial"/>
          <w:sz w:val="22"/>
          <w:szCs w:val="22"/>
        </w:rPr>
        <w:t>požadované informace.</w:t>
      </w:r>
    </w:p>
    <w:p w:rsidR="005C1106" w:rsidRDefault="005C1106" w:rsidP="004339A7">
      <w:pPr>
        <w:ind w:left="720" w:hanging="360"/>
        <w:rPr>
          <w:rFonts w:ascii="Arial" w:hAnsi="Arial" w:cs="Arial"/>
          <w:sz w:val="22"/>
          <w:szCs w:val="22"/>
        </w:rPr>
      </w:pPr>
    </w:p>
    <w:p w:rsidR="00784EF3" w:rsidRPr="004339A7" w:rsidRDefault="00784EF3" w:rsidP="004339A7">
      <w:pPr>
        <w:ind w:left="720" w:hanging="360"/>
        <w:rPr>
          <w:rFonts w:ascii="Arial" w:hAnsi="Arial" w:cs="Arial"/>
          <w:sz w:val="22"/>
          <w:szCs w:val="22"/>
        </w:rPr>
      </w:pPr>
    </w:p>
    <w:p w:rsidR="009E5DDC" w:rsidRPr="009E5DDC" w:rsidRDefault="009E5DDC" w:rsidP="009E5DDC">
      <w:pPr>
        <w:pStyle w:val="Nzev"/>
        <w:spacing w:before="200"/>
        <w:ind w:left="113" w:right="113"/>
        <w:jc w:val="left"/>
        <w:rPr>
          <w:rFonts w:ascii="Arial" w:hAnsi="Arial" w:cs="Arial"/>
          <w:sz w:val="22"/>
          <w:szCs w:val="22"/>
        </w:rPr>
      </w:pPr>
      <w:r w:rsidRPr="009E5DDC">
        <w:rPr>
          <w:rFonts w:ascii="Arial" w:hAnsi="Arial" w:cs="Arial"/>
          <w:bCs/>
          <w:sz w:val="22"/>
          <w:szCs w:val="22"/>
        </w:rPr>
        <w:t>1.</w:t>
      </w:r>
      <w:r w:rsidRPr="009E5DDC">
        <w:rPr>
          <w:rFonts w:ascii="Arial" w:hAnsi="Arial" w:cs="Arial"/>
          <w:sz w:val="22"/>
          <w:szCs w:val="22"/>
        </w:rPr>
        <w:t xml:space="preserve"> Kolik dětí a v jakém věku bylo k 30.</w:t>
      </w:r>
      <w:r>
        <w:rPr>
          <w:rFonts w:ascii="Arial" w:hAnsi="Arial" w:cs="Arial"/>
          <w:sz w:val="22"/>
          <w:szCs w:val="22"/>
        </w:rPr>
        <w:t xml:space="preserve"> </w:t>
      </w:r>
      <w:r w:rsidRPr="009E5DDC">
        <w:rPr>
          <w:rFonts w:ascii="Arial" w:hAnsi="Arial" w:cs="Arial"/>
          <w:sz w:val="22"/>
          <w:szCs w:val="22"/>
        </w:rPr>
        <w:t>6. 2023 v přechodné péči v kraji Vysočina?</w:t>
      </w:r>
    </w:p>
    <w:p w:rsidR="00C94588" w:rsidRDefault="005101D0" w:rsidP="009E5DDC">
      <w:pPr>
        <w:pStyle w:val="Nzev"/>
        <w:spacing w:before="200"/>
        <w:ind w:left="113" w:right="113"/>
        <w:jc w:val="lef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V</w:t>
      </w:r>
      <w:r w:rsidRPr="005101D0">
        <w:rPr>
          <w:rFonts w:ascii="Arial" w:hAnsi="Arial" w:cs="Arial"/>
          <w:b w:val="0"/>
          <w:sz w:val="22"/>
          <w:szCs w:val="22"/>
        </w:rPr>
        <w:t xml:space="preserve"> péči </w:t>
      </w:r>
      <w:r w:rsidR="007B5FE4">
        <w:rPr>
          <w:rFonts w:ascii="Arial" w:hAnsi="Arial" w:cs="Arial"/>
          <w:b w:val="0"/>
          <w:sz w:val="22"/>
          <w:szCs w:val="22"/>
        </w:rPr>
        <w:t>pěstounů na přechodnou dobu</w:t>
      </w:r>
      <w:r w:rsidRPr="005101D0">
        <w:rPr>
          <w:rFonts w:ascii="Arial" w:hAnsi="Arial" w:cs="Arial"/>
          <w:b w:val="0"/>
          <w:sz w:val="22"/>
          <w:szCs w:val="22"/>
        </w:rPr>
        <w:t xml:space="preserve"> </w:t>
      </w:r>
      <w:r w:rsidR="00784EF3">
        <w:rPr>
          <w:rFonts w:ascii="Arial" w:hAnsi="Arial" w:cs="Arial"/>
          <w:b w:val="0"/>
          <w:sz w:val="22"/>
          <w:szCs w:val="22"/>
        </w:rPr>
        <w:t xml:space="preserve">je </w:t>
      </w:r>
      <w:r w:rsidRPr="005101D0">
        <w:rPr>
          <w:rFonts w:ascii="Arial" w:hAnsi="Arial" w:cs="Arial"/>
          <w:b w:val="0"/>
          <w:sz w:val="22"/>
          <w:szCs w:val="22"/>
        </w:rPr>
        <w:t>v Kraji Vysočina</w:t>
      </w:r>
      <w:r>
        <w:rPr>
          <w:rFonts w:ascii="Arial" w:hAnsi="Arial" w:cs="Arial"/>
          <w:b w:val="0"/>
          <w:sz w:val="22"/>
          <w:szCs w:val="22"/>
        </w:rPr>
        <w:t xml:space="preserve"> celkem 21 dětí</w:t>
      </w:r>
      <w:r w:rsidR="007B5FE4">
        <w:rPr>
          <w:rFonts w:ascii="Arial" w:hAnsi="Arial" w:cs="Arial"/>
          <w:b w:val="0"/>
          <w:sz w:val="22"/>
          <w:szCs w:val="22"/>
        </w:rPr>
        <w:t>.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Pr="005101D0">
        <w:rPr>
          <w:rFonts w:ascii="Arial" w:hAnsi="Arial" w:cs="Arial"/>
          <w:b w:val="0"/>
          <w:sz w:val="22"/>
          <w:szCs w:val="22"/>
        </w:rPr>
        <w:t>19 dětí</w:t>
      </w:r>
      <w:r w:rsidR="007B5FE4">
        <w:rPr>
          <w:rFonts w:ascii="Arial" w:hAnsi="Arial" w:cs="Arial"/>
          <w:b w:val="0"/>
          <w:sz w:val="22"/>
          <w:szCs w:val="22"/>
        </w:rPr>
        <w:t xml:space="preserve"> je</w:t>
      </w:r>
      <w:r w:rsidRPr="005101D0">
        <w:rPr>
          <w:rFonts w:ascii="Arial" w:hAnsi="Arial" w:cs="Arial"/>
          <w:b w:val="0"/>
          <w:sz w:val="22"/>
          <w:szCs w:val="22"/>
        </w:rPr>
        <w:t xml:space="preserve"> z </w:t>
      </w:r>
      <w:r>
        <w:rPr>
          <w:rFonts w:ascii="Arial" w:hAnsi="Arial" w:cs="Arial"/>
          <w:b w:val="0"/>
          <w:sz w:val="22"/>
          <w:szCs w:val="22"/>
        </w:rPr>
        <w:t>K</w:t>
      </w:r>
      <w:r w:rsidRPr="005101D0">
        <w:rPr>
          <w:rFonts w:ascii="Arial" w:hAnsi="Arial" w:cs="Arial"/>
          <w:b w:val="0"/>
          <w:sz w:val="22"/>
          <w:szCs w:val="22"/>
        </w:rPr>
        <w:t>raje Vysočina</w:t>
      </w:r>
      <w:r>
        <w:rPr>
          <w:rFonts w:ascii="Arial" w:hAnsi="Arial" w:cs="Arial"/>
          <w:b w:val="0"/>
          <w:sz w:val="22"/>
          <w:szCs w:val="22"/>
        </w:rPr>
        <w:t xml:space="preserve"> a</w:t>
      </w:r>
      <w:r w:rsidRPr="005101D0">
        <w:rPr>
          <w:rFonts w:ascii="Arial" w:hAnsi="Arial" w:cs="Arial"/>
          <w:b w:val="0"/>
          <w:sz w:val="22"/>
          <w:szCs w:val="22"/>
        </w:rPr>
        <w:t xml:space="preserve"> 2 děti </w:t>
      </w:r>
      <w:r w:rsidR="00784EF3">
        <w:rPr>
          <w:rFonts w:ascii="Arial" w:hAnsi="Arial" w:cs="Arial"/>
          <w:b w:val="0"/>
          <w:sz w:val="22"/>
          <w:szCs w:val="22"/>
        </w:rPr>
        <w:t xml:space="preserve">jsou </w:t>
      </w:r>
      <w:r w:rsidRPr="005101D0">
        <w:rPr>
          <w:rFonts w:ascii="Arial" w:hAnsi="Arial" w:cs="Arial"/>
          <w:b w:val="0"/>
          <w:sz w:val="22"/>
          <w:szCs w:val="22"/>
        </w:rPr>
        <w:t>z jiných krajů.</w:t>
      </w:r>
    </w:p>
    <w:p w:rsidR="00784EF3" w:rsidRPr="005101D0" w:rsidRDefault="00784EF3" w:rsidP="009E5DDC">
      <w:pPr>
        <w:pStyle w:val="Nzev"/>
        <w:spacing w:before="200"/>
        <w:ind w:left="113" w:right="113"/>
        <w:jc w:val="left"/>
        <w:rPr>
          <w:rFonts w:ascii="Arial" w:hAnsi="Arial" w:cs="Arial"/>
          <w:b w:val="0"/>
          <w:sz w:val="22"/>
          <w:szCs w:val="22"/>
        </w:rPr>
      </w:pPr>
    </w:p>
    <w:p w:rsidR="009E5DDC" w:rsidRPr="009E5DDC" w:rsidRDefault="009E5DDC" w:rsidP="009E5DDC">
      <w:pPr>
        <w:pStyle w:val="Nzev"/>
        <w:spacing w:before="200"/>
        <w:ind w:left="113" w:right="113"/>
        <w:jc w:val="left"/>
        <w:rPr>
          <w:rFonts w:ascii="Arial" w:hAnsi="Arial" w:cs="Arial"/>
          <w:sz w:val="22"/>
          <w:szCs w:val="22"/>
        </w:rPr>
      </w:pPr>
      <w:r w:rsidRPr="009E5DDC">
        <w:rPr>
          <w:rFonts w:ascii="Arial" w:hAnsi="Arial" w:cs="Arial"/>
          <w:sz w:val="22"/>
          <w:szCs w:val="22"/>
        </w:rPr>
        <w:t>2. Kolik dětí a v jakém věku bylo k 30.</w:t>
      </w:r>
      <w:r>
        <w:rPr>
          <w:rFonts w:ascii="Arial" w:hAnsi="Arial" w:cs="Arial"/>
          <w:sz w:val="22"/>
          <w:szCs w:val="22"/>
        </w:rPr>
        <w:t xml:space="preserve"> </w:t>
      </w:r>
      <w:r w:rsidRPr="009E5DDC">
        <w:rPr>
          <w:rFonts w:ascii="Arial" w:hAnsi="Arial" w:cs="Arial"/>
          <w:sz w:val="22"/>
          <w:szCs w:val="22"/>
        </w:rPr>
        <w:t>6. 2023 v ústavní péči v kraji Vysočina?</w:t>
      </w:r>
    </w:p>
    <w:p w:rsidR="00B96958" w:rsidRDefault="00B96958" w:rsidP="00B96958">
      <w:pPr>
        <w:pStyle w:val="Nzev"/>
        <w:spacing w:before="200"/>
        <w:ind w:right="113"/>
        <w:jc w:val="left"/>
        <w:rPr>
          <w:rFonts w:ascii="Arial" w:hAnsi="Arial" w:cs="Arial"/>
          <w:b w:val="0"/>
          <w:sz w:val="22"/>
          <w:szCs w:val="22"/>
        </w:rPr>
      </w:pPr>
      <w:r w:rsidRPr="00B96958">
        <w:rPr>
          <w:rFonts w:ascii="Arial" w:hAnsi="Arial" w:cs="Arial"/>
          <w:b w:val="0"/>
          <w:sz w:val="22"/>
          <w:szCs w:val="22"/>
        </w:rPr>
        <w:t>K</w:t>
      </w:r>
      <w:r>
        <w:rPr>
          <w:rFonts w:ascii="Arial" w:hAnsi="Arial" w:cs="Arial"/>
          <w:b w:val="0"/>
          <w:sz w:val="22"/>
          <w:szCs w:val="22"/>
        </w:rPr>
        <w:t> danému datu</w:t>
      </w:r>
      <w:r w:rsidRPr="00B96958">
        <w:rPr>
          <w:rFonts w:ascii="Arial" w:hAnsi="Arial" w:cs="Arial"/>
          <w:b w:val="0"/>
          <w:sz w:val="22"/>
          <w:szCs w:val="22"/>
        </w:rPr>
        <w:t xml:space="preserve"> je v ústavní péči 202 dětí.</w:t>
      </w:r>
    </w:p>
    <w:p w:rsidR="00784EF3" w:rsidRPr="00B96958" w:rsidRDefault="00784EF3" w:rsidP="00B96958">
      <w:pPr>
        <w:pStyle w:val="Nzev"/>
        <w:spacing w:before="200"/>
        <w:ind w:right="113"/>
        <w:jc w:val="left"/>
        <w:rPr>
          <w:rFonts w:ascii="Arial" w:hAnsi="Arial" w:cs="Arial"/>
          <w:b w:val="0"/>
          <w:sz w:val="22"/>
          <w:szCs w:val="22"/>
        </w:rPr>
      </w:pPr>
    </w:p>
    <w:p w:rsidR="009E5DDC" w:rsidRDefault="009E5DDC" w:rsidP="009E5DDC">
      <w:pPr>
        <w:pStyle w:val="Nzev"/>
        <w:spacing w:before="200"/>
        <w:ind w:left="113" w:right="113"/>
        <w:jc w:val="left"/>
        <w:rPr>
          <w:rFonts w:ascii="Arial" w:hAnsi="Arial" w:cs="Arial"/>
          <w:sz w:val="22"/>
          <w:szCs w:val="22"/>
        </w:rPr>
      </w:pPr>
      <w:r w:rsidRPr="009E5DDC">
        <w:rPr>
          <w:rFonts w:ascii="Arial" w:hAnsi="Arial" w:cs="Arial"/>
          <w:sz w:val="22"/>
          <w:szCs w:val="22"/>
        </w:rPr>
        <w:t xml:space="preserve">3. Kolik zařazených dlouhodobých pěstounů v </w:t>
      </w:r>
      <w:r>
        <w:rPr>
          <w:rFonts w:ascii="Arial" w:hAnsi="Arial" w:cs="Arial"/>
          <w:sz w:val="22"/>
          <w:szCs w:val="22"/>
        </w:rPr>
        <w:t>K</w:t>
      </w:r>
      <w:r w:rsidRPr="009E5DDC">
        <w:rPr>
          <w:rFonts w:ascii="Arial" w:hAnsi="Arial" w:cs="Arial"/>
          <w:sz w:val="22"/>
          <w:szCs w:val="22"/>
        </w:rPr>
        <w:t>raji Vysočina čeká na dítě?</w:t>
      </w:r>
    </w:p>
    <w:p w:rsidR="00C94588" w:rsidRDefault="005101D0" w:rsidP="005101D0">
      <w:pPr>
        <w:pStyle w:val="Nzev"/>
        <w:spacing w:before="200"/>
        <w:ind w:left="113" w:right="113"/>
        <w:jc w:val="both"/>
        <w:rPr>
          <w:rFonts w:ascii="Arial" w:hAnsi="Arial" w:cs="Arial"/>
          <w:b w:val="0"/>
          <w:sz w:val="22"/>
          <w:szCs w:val="22"/>
        </w:rPr>
      </w:pPr>
      <w:r w:rsidRPr="005101D0">
        <w:rPr>
          <w:rFonts w:ascii="Arial" w:hAnsi="Arial" w:cs="Arial"/>
          <w:b w:val="0"/>
          <w:sz w:val="22"/>
          <w:szCs w:val="22"/>
        </w:rPr>
        <w:t xml:space="preserve">Aktuálně máme v evidenci žadatelů o zprostředkování dlouhodobé pěstounské péče zařazeno 7 rodin (4 x manželský pár, 2 x žadatelka s partnerem a 1 x </w:t>
      </w:r>
      <w:proofErr w:type="spellStart"/>
      <w:r w:rsidRPr="005101D0">
        <w:rPr>
          <w:rFonts w:ascii="Arial" w:hAnsi="Arial" w:cs="Arial"/>
          <w:b w:val="0"/>
          <w:sz w:val="22"/>
          <w:szCs w:val="22"/>
        </w:rPr>
        <w:t>samožadatelka</w:t>
      </w:r>
      <w:proofErr w:type="spellEnd"/>
      <w:r w:rsidRPr="005101D0">
        <w:rPr>
          <w:rFonts w:ascii="Arial" w:hAnsi="Arial" w:cs="Arial"/>
          <w:b w:val="0"/>
          <w:sz w:val="22"/>
          <w:szCs w:val="22"/>
        </w:rPr>
        <w:t>). Poslední 2 manželské páry byly zařazeny do evidence 29. 6. 2023.</w:t>
      </w:r>
    </w:p>
    <w:p w:rsidR="00784EF3" w:rsidRDefault="00784EF3" w:rsidP="005101D0">
      <w:pPr>
        <w:pStyle w:val="Nzev"/>
        <w:spacing w:before="200"/>
        <w:ind w:left="113" w:right="113"/>
        <w:jc w:val="both"/>
        <w:rPr>
          <w:rFonts w:ascii="Arial" w:hAnsi="Arial" w:cs="Arial"/>
          <w:b w:val="0"/>
          <w:sz w:val="22"/>
          <w:szCs w:val="22"/>
        </w:rPr>
      </w:pPr>
    </w:p>
    <w:p w:rsidR="00784EF3" w:rsidRDefault="00784EF3" w:rsidP="005101D0">
      <w:pPr>
        <w:pStyle w:val="Nzev"/>
        <w:spacing w:before="200"/>
        <w:ind w:left="113" w:right="113"/>
        <w:jc w:val="both"/>
        <w:rPr>
          <w:rFonts w:ascii="Arial" w:hAnsi="Arial" w:cs="Arial"/>
          <w:b w:val="0"/>
          <w:sz w:val="22"/>
          <w:szCs w:val="22"/>
        </w:rPr>
      </w:pPr>
    </w:p>
    <w:p w:rsidR="00784EF3" w:rsidRDefault="00784EF3" w:rsidP="005101D0">
      <w:pPr>
        <w:pStyle w:val="Nzev"/>
        <w:spacing w:before="200"/>
        <w:ind w:left="113" w:right="113"/>
        <w:jc w:val="both"/>
        <w:rPr>
          <w:rFonts w:ascii="Arial" w:hAnsi="Arial" w:cs="Arial"/>
          <w:b w:val="0"/>
          <w:sz w:val="22"/>
          <w:szCs w:val="22"/>
        </w:rPr>
      </w:pPr>
    </w:p>
    <w:p w:rsidR="00784EF3" w:rsidRDefault="00784EF3" w:rsidP="005101D0">
      <w:pPr>
        <w:pStyle w:val="Nzev"/>
        <w:spacing w:before="200"/>
        <w:ind w:left="113" w:right="113"/>
        <w:jc w:val="both"/>
        <w:rPr>
          <w:rFonts w:ascii="Arial" w:hAnsi="Arial" w:cs="Arial"/>
          <w:b w:val="0"/>
          <w:sz w:val="22"/>
          <w:szCs w:val="22"/>
        </w:rPr>
      </w:pPr>
    </w:p>
    <w:p w:rsidR="00784EF3" w:rsidRDefault="00784EF3" w:rsidP="005101D0">
      <w:pPr>
        <w:pStyle w:val="Nzev"/>
        <w:spacing w:before="200"/>
        <w:ind w:left="113" w:right="113"/>
        <w:jc w:val="both"/>
        <w:rPr>
          <w:rFonts w:ascii="Arial" w:hAnsi="Arial" w:cs="Arial"/>
          <w:b w:val="0"/>
          <w:sz w:val="22"/>
          <w:szCs w:val="22"/>
        </w:rPr>
      </w:pPr>
    </w:p>
    <w:p w:rsidR="00784EF3" w:rsidRPr="005101D0" w:rsidRDefault="00784EF3" w:rsidP="005101D0">
      <w:pPr>
        <w:pStyle w:val="Nzev"/>
        <w:spacing w:before="200"/>
        <w:ind w:left="113" w:right="113"/>
        <w:jc w:val="both"/>
        <w:rPr>
          <w:rFonts w:ascii="Arial" w:hAnsi="Arial" w:cs="Arial"/>
          <w:b w:val="0"/>
          <w:sz w:val="22"/>
          <w:szCs w:val="22"/>
        </w:rPr>
      </w:pPr>
    </w:p>
    <w:p w:rsidR="009E5DDC" w:rsidRDefault="009E5DDC" w:rsidP="009E5DDC">
      <w:pPr>
        <w:pStyle w:val="Nzev"/>
        <w:spacing w:before="200"/>
        <w:ind w:left="113" w:right="113"/>
        <w:jc w:val="left"/>
        <w:rPr>
          <w:rFonts w:ascii="Arial" w:hAnsi="Arial" w:cs="Arial"/>
          <w:sz w:val="22"/>
          <w:szCs w:val="22"/>
        </w:rPr>
      </w:pPr>
      <w:r w:rsidRPr="009E5DDC">
        <w:rPr>
          <w:rFonts w:ascii="Arial" w:hAnsi="Arial" w:cs="Arial"/>
          <w:sz w:val="22"/>
          <w:szCs w:val="22"/>
        </w:rPr>
        <w:t xml:space="preserve">4. Jaká je v </w:t>
      </w:r>
      <w:proofErr w:type="spellStart"/>
      <w:r w:rsidRPr="009E5DDC">
        <w:rPr>
          <w:rFonts w:ascii="Arial" w:hAnsi="Arial" w:cs="Arial"/>
          <w:sz w:val="22"/>
          <w:szCs w:val="22"/>
        </w:rPr>
        <w:t>v</w:t>
      </w:r>
      <w:proofErr w:type="spellEnd"/>
      <w:r w:rsidRPr="009E5DDC">
        <w:rPr>
          <w:rFonts w:ascii="Arial" w:hAnsi="Arial" w:cs="Arial"/>
          <w:sz w:val="22"/>
          <w:szCs w:val="22"/>
        </w:rPr>
        <w:t xml:space="preserve"> kraji Vysočina kapacita zařízení ZDVOP a kolik dětí bylo v těchto zařízeních umístěno ke dni 30.</w:t>
      </w:r>
      <w:r>
        <w:rPr>
          <w:rFonts w:ascii="Arial" w:hAnsi="Arial" w:cs="Arial"/>
          <w:sz w:val="22"/>
          <w:szCs w:val="22"/>
        </w:rPr>
        <w:t xml:space="preserve"> </w:t>
      </w:r>
      <w:r w:rsidRPr="009E5DDC">
        <w:rPr>
          <w:rFonts w:ascii="Arial" w:hAnsi="Arial" w:cs="Arial"/>
          <w:sz w:val="22"/>
          <w:szCs w:val="22"/>
        </w:rPr>
        <w:t>6. 2023?</w:t>
      </w:r>
    </w:p>
    <w:p w:rsidR="001D3C86" w:rsidRDefault="001D3C86" w:rsidP="009E5DDC">
      <w:pPr>
        <w:pStyle w:val="Nzev"/>
        <w:spacing w:before="200"/>
        <w:ind w:left="113" w:right="113"/>
        <w:jc w:val="left"/>
        <w:rPr>
          <w:rFonts w:ascii="Arial" w:hAnsi="Arial" w:cs="Arial"/>
          <w:sz w:val="22"/>
          <w:szCs w:val="22"/>
        </w:rPr>
      </w:pPr>
    </w:p>
    <w:tbl>
      <w:tblPr>
        <w:tblW w:w="8647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418"/>
        <w:gridCol w:w="1701"/>
        <w:gridCol w:w="2126"/>
      </w:tblGrid>
      <w:tr w:rsidR="001D3C86" w:rsidRPr="00F625E6" w:rsidTr="00C94588">
        <w:trPr>
          <w:trHeight w:val="900"/>
        </w:trPr>
        <w:tc>
          <w:tcPr>
            <w:tcW w:w="340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86" w:rsidRPr="00F625E6" w:rsidRDefault="001D3C86" w:rsidP="00574C9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F625E6">
              <w:rPr>
                <w:rFonts w:ascii="Calibri" w:hAnsi="Calibri" w:cs="Calibri"/>
                <w:b/>
                <w:bCs/>
                <w:color w:val="000000"/>
              </w:rPr>
              <w:t>ZDVOP/období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D3C86" w:rsidRPr="00F625E6" w:rsidRDefault="001D3C86" w:rsidP="00574C9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Trojlístek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D3C86" w:rsidRPr="00F625E6" w:rsidRDefault="001D3C86" w:rsidP="00574C9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DC Jihlava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1D3C86" w:rsidRPr="00F625E6" w:rsidRDefault="001D3C86" w:rsidP="00574C9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DD Nová Ves</w:t>
            </w:r>
          </w:p>
        </w:tc>
      </w:tr>
      <w:tr w:rsidR="001D3C86" w:rsidRPr="00F625E6" w:rsidTr="00C94588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3C86" w:rsidRPr="00F625E6" w:rsidRDefault="00C94588" w:rsidP="00C9458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Reálný počet dětí k 30. 6.</w:t>
            </w:r>
            <w:r w:rsidR="001D3C86">
              <w:rPr>
                <w:rFonts w:ascii="Calibri" w:hAnsi="Calibri" w:cs="Calibri"/>
                <w:color w:val="000000"/>
              </w:rPr>
              <w:t xml:space="preserve"> 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:rsidR="001D3C86" w:rsidRPr="00F625E6" w:rsidRDefault="001D3C86" w:rsidP="00574C9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:rsidR="001D3C86" w:rsidRPr="00F625E6" w:rsidRDefault="001D3C86" w:rsidP="00574C9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:rsidR="001D3C86" w:rsidRPr="00F625E6" w:rsidRDefault="001D3C86" w:rsidP="00574C9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</w:tr>
      <w:tr w:rsidR="001D3C86" w:rsidRPr="00F625E6" w:rsidTr="00C94588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3C86" w:rsidRDefault="001D3C86" w:rsidP="00574C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Maximální kapacita ZDVOP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:rsidR="001D3C86" w:rsidRPr="00C94588" w:rsidRDefault="001D3C86" w:rsidP="00574C9B">
            <w:pPr>
              <w:jc w:val="center"/>
              <w:rPr>
                <w:rFonts w:ascii="Calibri" w:hAnsi="Calibri" w:cs="Calibri"/>
                <w:color w:val="000000"/>
              </w:rPr>
            </w:pPr>
            <w:r w:rsidRPr="00C94588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:rsidR="001D3C86" w:rsidRPr="00C94588" w:rsidRDefault="001D3C86" w:rsidP="00574C9B">
            <w:pPr>
              <w:jc w:val="center"/>
              <w:rPr>
                <w:rFonts w:ascii="Calibri" w:hAnsi="Calibri" w:cs="Calibri"/>
                <w:color w:val="000000"/>
              </w:rPr>
            </w:pPr>
            <w:r w:rsidRPr="00C94588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:rsidR="001D3C86" w:rsidRPr="00C94588" w:rsidRDefault="001D3C86" w:rsidP="00574C9B">
            <w:pPr>
              <w:jc w:val="center"/>
              <w:rPr>
                <w:rFonts w:ascii="Calibri" w:hAnsi="Calibri" w:cs="Calibri"/>
                <w:color w:val="000000"/>
              </w:rPr>
            </w:pPr>
            <w:r w:rsidRPr="00C94588">
              <w:rPr>
                <w:rFonts w:ascii="Calibri" w:hAnsi="Calibri" w:cs="Calibri"/>
                <w:color w:val="000000"/>
              </w:rPr>
              <w:t>12</w:t>
            </w:r>
          </w:p>
        </w:tc>
      </w:tr>
    </w:tbl>
    <w:p w:rsidR="001D3C86" w:rsidRDefault="001D3C86" w:rsidP="009E5DDC">
      <w:pPr>
        <w:pStyle w:val="Nzev"/>
        <w:spacing w:before="200"/>
        <w:ind w:left="113" w:right="113"/>
        <w:jc w:val="left"/>
        <w:rPr>
          <w:rFonts w:ascii="Arial" w:hAnsi="Arial" w:cs="Arial"/>
          <w:sz w:val="22"/>
          <w:szCs w:val="22"/>
        </w:rPr>
      </w:pPr>
    </w:p>
    <w:p w:rsidR="001D3C86" w:rsidRPr="009E5DDC" w:rsidRDefault="001D3C86" w:rsidP="009E5DDC">
      <w:pPr>
        <w:pStyle w:val="Nzev"/>
        <w:spacing w:before="200"/>
        <w:ind w:left="113" w:right="113"/>
        <w:jc w:val="left"/>
        <w:rPr>
          <w:rFonts w:ascii="Arial" w:hAnsi="Arial" w:cs="Arial"/>
          <w:sz w:val="22"/>
          <w:szCs w:val="22"/>
        </w:rPr>
      </w:pPr>
    </w:p>
    <w:p w:rsidR="006357C4" w:rsidRDefault="006357C4" w:rsidP="006357C4">
      <w:pPr>
        <w:rPr>
          <w:rFonts w:ascii="Arial" w:hAnsi="Arial"/>
          <w:sz w:val="22"/>
          <w:szCs w:val="22"/>
        </w:rPr>
      </w:pPr>
    </w:p>
    <w:p w:rsidR="00FF0E94" w:rsidRDefault="0087327D" w:rsidP="00FF0E94">
      <w:pPr>
        <w:pStyle w:val="KRUTEXTODSTAVCE"/>
        <w:spacing w:line="240" w:lineRule="auto"/>
      </w:pPr>
      <w:r>
        <w:t xml:space="preserve">V Jihlavě </w:t>
      </w:r>
      <w:r w:rsidR="009E5DDC">
        <w:t>10</w:t>
      </w:r>
      <w:r w:rsidR="005C1106">
        <w:t xml:space="preserve">. </w:t>
      </w:r>
      <w:r w:rsidR="009E5DDC">
        <w:t>7</w:t>
      </w:r>
      <w:r w:rsidR="005C1106">
        <w:t>. 202</w:t>
      </w:r>
      <w:r>
        <w:t>3</w:t>
      </w:r>
    </w:p>
    <w:p w:rsidR="005C1106" w:rsidRDefault="005C1106" w:rsidP="00FF0E94">
      <w:pPr>
        <w:pStyle w:val="KRUTEXTODSTAVCE"/>
        <w:spacing w:line="240" w:lineRule="auto"/>
      </w:pPr>
    </w:p>
    <w:p w:rsidR="005C1106" w:rsidRDefault="005C1106" w:rsidP="00FF0E94">
      <w:pPr>
        <w:pStyle w:val="KRUTEXTODSTAVCE"/>
        <w:spacing w:line="240" w:lineRule="auto"/>
      </w:pPr>
    </w:p>
    <w:p w:rsidR="005C1106" w:rsidRDefault="005C1106" w:rsidP="00FF0E94">
      <w:pPr>
        <w:pStyle w:val="KRUTEXTODSTAVCE"/>
        <w:spacing w:line="240" w:lineRule="auto"/>
      </w:pPr>
    </w:p>
    <w:p w:rsidR="005C1106" w:rsidRDefault="005C1106" w:rsidP="00FF0E94">
      <w:pPr>
        <w:pStyle w:val="KRUTEXTODSTAVCE"/>
        <w:spacing w:line="240" w:lineRule="auto"/>
      </w:pPr>
    </w:p>
    <w:p w:rsidR="005C1106" w:rsidRDefault="005C1106" w:rsidP="00FF0E94">
      <w:pPr>
        <w:pStyle w:val="KRUTEXTODSTAVCE"/>
        <w:spacing w:line="240" w:lineRule="auto"/>
      </w:pPr>
    </w:p>
    <w:p w:rsidR="00FF0E94" w:rsidRDefault="00FF0E94" w:rsidP="00FF0E94">
      <w:pPr>
        <w:pStyle w:val="KRUTEXTODSTAVCE"/>
      </w:pPr>
    </w:p>
    <w:p w:rsidR="00FF0E94" w:rsidRDefault="00BE0F4D" w:rsidP="00FF0E94">
      <w:pPr>
        <w:pStyle w:val="KRUTEXTODSTAVCE"/>
      </w:pPr>
      <w:r>
        <w:t>JUDr. Věra Švarcová</w:t>
      </w:r>
    </w:p>
    <w:p w:rsidR="00FF0E94" w:rsidRDefault="00FF0E94">
      <w:pPr>
        <w:pStyle w:val="KRUTEXTODSTAVCE"/>
      </w:pPr>
      <w:r>
        <w:t xml:space="preserve">vedoucí odboru </w:t>
      </w:r>
      <w:hyperlink r:id="rId10" w:history="1">
        <w:r w:rsidR="00BE0F4D" w:rsidRPr="00BE0F4D">
          <w:t>sociálních věc</w:t>
        </w:r>
      </w:hyperlink>
      <w:r w:rsidR="006357C4">
        <w:t>í</w:t>
      </w:r>
    </w:p>
    <w:p w:rsidR="007B257F" w:rsidRDefault="007B257F">
      <w:pPr>
        <w:pStyle w:val="KRUTEXTODSTAVCE"/>
      </w:pPr>
    </w:p>
    <w:sectPr w:rsidR="007B257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3C2" w:rsidRDefault="00F613C2">
      <w:r>
        <w:separator/>
      </w:r>
    </w:p>
  </w:endnote>
  <w:endnote w:type="continuationSeparator" w:id="0">
    <w:p w:rsidR="00F613C2" w:rsidRDefault="00F61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FF4" w:rsidRPr="00E2532E" w:rsidRDefault="00987FF4" w:rsidP="00987FF4">
    <w:pPr>
      <w:pStyle w:val="Zpat"/>
      <w:spacing w:after="120"/>
      <w:jc w:val="right"/>
      <w:rPr>
        <w:color w:val="17365D"/>
        <w:szCs w:val="20"/>
      </w:rPr>
    </w:pPr>
    <w:r w:rsidRPr="00E2532E">
      <w:rPr>
        <w:color w:val="17365D"/>
        <w:szCs w:val="20"/>
      </w:rPr>
      <w:t>Čís. jednací:</w:t>
    </w:r>
  </w:p>
  <w:p w:rsidR="00987FF4" w:rsidRPr="00E2532E" w:rsidRDefault="00987FF4" w:rsidP="00987FF4">
    <w:pPr>
      <w:pStyle w:val="Zpat"/>
      <w:jc w:val="right"/>
      <w:rPr>
        <w:color w:val="17365D"/>
        <w:szCs w:val="20"/>
      </w:rPr>
    </w:pPr>
    <w:r w:rsidRPr="00E2532E">
      <w:rPr>
        <w:color w:val="17365D"/>
        <w:szCs w:val="20"/>
      </w:rPr>
      <w:t xml:space="preserve">Strana: </w:t>
    </w:r>
    <w:r w:rsidRPr="00E2532E">
      <w:rPr>
        <w:color w:val="17365D"/>
        <w:szCs w:val="20"/>
      </w:rPr>
      <w:fldChar w:fldCharType="begin"/>
    </w:r>
    <w:r w:rsidRPr="00E2532E">
      <w:rPr>
        <w:color w:val="17365D"/>
        <w:szCs w:val="20"/>
      </w:rPr>
      <w:instrText xml:space="preserve"> PAGE  \* Arabic  \* MERGEFORMAT </w:instrText>
    </w:r>
    <w:r w:rsidRPr="00E2532E">
      <w:rPr>
        <w:color w:val="17365D"/>
        <w:szCs w:val="20"/>
      </w:rPr>
      <w:fldChar w:fldCharType="separate"/>
    </w:r>
    <w:r w:rsidR="002806AF">
      <w:rPr>
        <w:noProof/>
        <w:color w:val="17365D"/>
        <w:szCs w:val="20"/>
      </w:rPr>
      <w:t>2</w:t>
    </w:r>
    <w:r w:rsidRPr="00E2532E">
      <w:rPr>
        <w:color w:val="17365D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3C2" w:rsidRDefault="00F613C2">
      <w:r>
        <w:separator/>
      </w:r>
    </w:p>
  </w:footnote>
  <w:footnote w:type="continuationSeparator" w:id="0">
    <w:p w:rsidR="00F613C2" w:rsidRDefault="00F61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070CB2"/>
    <w:multiLevelType w:val="hybridMultilevel"/>
    <w:tmpl w:val="92FEB4E2"/>
    <w:lvl w:ilvl="0" w:tplc="972630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27D"/>
    <w:rsid w:val="00053B25"/>
    <w:rsid w:val="0008090B"/>
    <w:rsid w:val="00096937"/>
    <w:rsid w:val="000A2C46"/>
    <w:rsid w:val="000A3061"/>
    <w:rsid w:val="000F60C9"/>
    <w:rsid w:val="0014132D"/>
    <w:rsid w:val="00150186"/>
    <w:rsid w:val="00162BFD"/>
    <w:rsid w:val="001D3C86"/>
    <w:rsid w:val="002142ED"/>
    <w:rsid w:val="00237AE1"/>
    <w:rsid w:val="00265870"/>
    <w:rsid w:val="002806AF"/>
    <w:rsid w:val="002807A6"/>
    <w:rsid w:val="003055E9"/>
    <w:rsid w:val="00315B36"/>
    <w:rsid w:val="003376E2"/>
    <w:rsid w:val="003576A2"/>
    <w:rsid w:val="00373384"/>
    <w:rsid w:val="003C18CE"/>
    <w:rsid w:val="003E3ECC"/>
    <w:rsid w:val="004339A7"/>
    <w:rsid w:val="00437ACB"/>
    <w:rsid w:val="004620D6"/>
    <w:rsid w:val="00472ACE"/>
    <w:rsid w:val="00487C5B"/>
    <w:rsid w:val="0049383D"/>
    <w:rsid w:val="00495D7B"/>
    <w:rsid w:val="004E7D7E"/>
    <w:rsid w:val="005101D0"/>
    <w:rsid w:val="00527016"/>
    <w:rsid w:val="005A00A8"/>
    <w:rsid w:val="005C1106"/>
    <w:rsid w:val="00613A9E"/>
    <w:rsid w:val="00616FBD"/>
    <w:rsid w:val="006357C4"/>
    <w:rsid w:val="0067699A"/>
    <w:rsid w:val="006A6120"/>
    <w:rsid w:val="00704596"/>
    <w:rsid w:val="007532D4"/>
    <w:rsid w:val="00762DAA"/>
    <w:rsid w:val="00784EF3"/>
    <w:rsid w:val="007B257F"/>
    <w:rsid w:val="007B5FE4"/>
    <w:rsid w:val="00804A5F"/>
    <w:rsid w:val="0087327D"/>
    <w:rsid w:val="0087417E"/>
    <w:rsid w:val="008D7FD4"/>
    <w:rsid w:val="00962A13"/>
    <w:rsid w:val="00984E4F"/>
    <w:rsid w:val="00987FF4"/>
    <w:rsid w:val="009D2F0E"/>
    <w:rsid w:val="009E4D5A"/>
    <w:rsid w:val="009E5DDC"/>
    <w:rsid w:val="009E6296"/>
    <w:rsid w:val="009F427F"/>
    <w:rsid w:val="00A71459"/>
    <w:rsid w:val="00A81384"/>
    <w:rsid w:val="00A87024"/>
    <w:rsid w:val="00A907BC"/>
    <w:rsid w:val="00AB0761"/>
    <w:rsid w:val="00AE2E0C"/>
    <w:rsid w:val="00B144D5"/>
    <w:rsid w:val="00B26705"/>
    <w:rsid w:val="00B307F5"/>
    <w:rsid w:val="00B505B7"/>
    <w:rsid w:val="00B96958"/>
    <w:rsid w:val="00BA1CF0"/>
    <w:rsid w:val="00BE0F4D"/>
    <w:rsid w:val="00C049C6"/>
    <w:rsid w:val="00C23E6F"/>
    <w:rsid w:val="00C5203F"/>
    <w:rsid w:val="00C94588"/>
    <w:rsid w:val="00CD72C5"/>
    <w:rsid w:val="00D2085A"/>
    <w:rsid w:val="00D62494"/>
    <w:rsid w:val="00D7392E"/>
    <w:rsid w:val="00E21127"/>
    <w:rsid w:val="00E2532E"/>
    <w:rsid w:val="00EA077C"/>
    <w:rsid w:val="00EB2D5A"/>
    <w:rsid w:val="00EC3A48"/>
    <w:rsid w:val="00F226C0"/>
    <w:rsid w:val="00F44588"/>
    <w:rsid w:val="00F613C2"/>
    <w:rsid w:val="00F70D67"/>
    <w:rsid w:val="00F845F6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5:chartTrackingRefBased/>
  <w15:docId w15:val="{C1B281E0-EB49-4F36-BE62-16466961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styleId="Odstavecseseznamem">
    <w:name w:val="List Paragraph"/>
    <w:basedOn w:val="Normln"/>
    <w:uiPriority w:val="34"/>
    <w:qFormat/>
    <w:rsid w:val="004339A7"/>
    <w:pPr>
      <w:ind w:left="720"/>
      <w:contextualSpacing/>
    </w:pPr>
    <w:rPr>
      <w:rFonts w:ascii="Calibri" w:eastAsia="Calibri" w:hAnsi="Calibri" w:cs="Arial"/>
      <w:lang w:eastAsia="en-US" w:bidi="he-IL"/>
    </w:rPr>
  </w:style>
  <w:style w:type="paragraph" w:styleId="Prosttext">
    <w:name w:val="Plain Text"/>
    <w:basedOn w:val="Normln"/>
    <w:link w:val="ProsttextChar"/>
    <w:uiPriority w:val="99"/>
    <w:unhideWhenUsed/>
    <w:rsid w:val="009F427F"/>
    <w:rPr>
      <w:rFonts w:ascii="Calibri" w:eastAsia="Calibri" w:hAnsi="Calibri"/>
      <w:sz w:val="22"/>
      <w:szCs w:val="21"/>
      <w:lang w:eastAsia="en-US"/>
    </w:rPr>
  </w:style>
  <w:style w:type="character" w:customStyle="1" w:styleId="ProsttextChar">
    <w:name w:val="Prostý text Char"/>
    <w:link w:val="Prosttext"/>
    <w:uiPriority w:val="99"/>
    <w:rsid w:val="009F427F"/>
    <w:rPr>
      <w:rFonts w:ascii="Calibri" w:eastAsia="Calibri" w:hAnsi="Calibri"/>
      <w:sz w:val="22"/>
      <w:szCs w:val="21"/>
      <w:lang w:eastAsia="en-US"/>
    </w:rPr>
  </w:style>
  <w:style w:type="character" w:styleId="Zdraznn">
    <w:name w:val="Emphasis"/>
    <w:uiPriority w:val="20"/>
    <w:qFormat/>
    <w:rsid w:val="00AE2E0C"/>
    <w:rPr>
      <w:i/>
      <w:iCs/>
    </w:rPr>
  </w:style>
  <w:style w:type="paragraph" w:styleId="Nzev">
    <w:name w:val="Title"/>
    <w:basedOn w:val="Normln"/>
    <w:link w:val="NzevChar"/>
    <w:uiPriority w:val="10"/>
    <w:qFormat/>
    <w:rsid w:val="009E5DDC"/>
    <w:pPr>
      <w:jc w:val="center"/>
    </w:pPr>
    <w:rPr>
      <w:b/>
      <w:szCs w:val="20"/>
    </w:rPr>
  </w:style>
  <w:style w:type="character" w:customStyle="1" w:styleId="NzevChar">
    <w:name w:val="Název Char"/>
    <w:basedOn w:val="Standardnpsmoodstavce"/>
    <w:link w:val="Nzev"/>
    <w:uiPriority w:val="10"/>
    <w:rsid w:val="009E5DDC"/>
    <w:rPr>
      <w:b/>
      <w:sz w:val="24"/>
    </w:rPr>
  </w:style>
  <w:style w:type="character" w:customStyle="1" w:styleId="x4k7w5x">
    <w:name w:val="x4k7w5x"/>
    <w:basedOn w:val="Standardnpsmoodstavce"/>
    <w:rsid w:val="009E5DDC"/>
  </w:style>
  <w:style w:type="character" w:styleId="Siln">
    <w:name w:val="Strong"/>
    <w:basedOn w:val="Standardnpsmoodstavce"/>
    <w:uiPriority w:val="22"/>
    <w:qFormat/>
    <w:rsid w:val="009E5DDC"/>
    <w:rPr>
      <w:b/>
      <w:bCs/>
    </w:rPr>
  </w:style>
  <w:style w:type="paragraph" w:styleId="Textbubliny">
    <w:name w:val="Balloon Text"/>
    <w:basedOn w:val="Normln"/>
    <w:link w:val="TextbublinyChar"/>
    <w:rsid w:val="00B307F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B307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styles" Target="styles.xml"/><Relationship Id="rId9" Type="http://schemas.openxmlformats.org/officeDocument/2006/relationships/hyperlink" Target="http://extranet.kr-vysocina.cz/telefon/oj/odbor-socialnich-veci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linek.m\Documents\Informace%20NRP%20106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Informace NRP 106.dot</Template>
  <TotalTime>1</TotalTime>
  <Pages>2</Pages>
  <Words>222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1533</CharactersWithSpaces>
  <SharedDoc>false</SharedDoc>
  <HLinks>
    <vt:vector size="12" baseType="variant">
      <vt:variant>
        <vt:i4>3539052</vt:i4>
      </vt:variant>
      <vt:variant>
        <vt:i4>3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Jelínek Martin Mgr.</dc:creator>
  <cp:keywords/>
  <cp:lastModifiedBy>Jelínek Martin Mgr.</cp:lastModifiedBy>
  <cp:revision>2</cp:revision>
  <cp:lastPrinted>2023-07-10T12:03:00Z</cp:lastPrinted>
  <dcterms:created xsi:type="dcterms:W3CDTF">2024-02-01T11:42:00Z</dcterms:created>
  <dcterms:modified xsi:type="dcterms:W3CDTF">2024-02-01T11:42:00Z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Barevná</vt:lpwstr>
  </property>
  <property fmtid="{D5CDD505-2E9C-101B-9397-08002B2CF9AE}" pid="4" name="Kategorie">
    <vt:lpwstr>Radní</vt:lpwstr>
  </property>
  <property fmtid="{D5CDD505-2E9C-101B-9397-08002B2CF9AE}" pid="5" name="Vlastník šablony">
    <vt:lpwstr>OSH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