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31" w:rsidRDefault="00B64C31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</w:p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5D22EF" w:rsidRPr="005D22EF">
        <w:rPr>
          <w:rFonts w:ascii="Arial" w:hAnsi="Arial" w:cs="Arial"/>
          <w:sz w:val="19"/>
        </w:rPr>
        <w:t>školství, mládeže a sportu</w:t>
      </w:r>
    </w:p>
    <w:p w:rsidR="00FB770F" w:rsidRDefault="00163BEC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Věžní 28</w:t>
      </w:r>
      <w:r w:rsidR="00FB770F">
        <w:rPr>
          <w:rFonts w:ascii="Arial" w:hAnsi="Arial" w:cs="Arial"/>
          <w:sz w:val="16"/>
        </w:rPr>
        <w:t>, 58</w:t>
      </w:r>
      <w:r w:rsidR="006575E1">
        <w:rPr>
          <w:rFonts w:ascii="Arial" w:hAnsi="Arial" w:cs="Arial"/>
          <w:sz w:val="16"/>
        </w:rPr>
        <w:t>6</w:t>
      </w:r>
      <w:r w:rsidR="00FB770F">
        <w:rPr>
          <w:rFonts w:ascii="Arial" w:hAnsi="Arial" w:cs="Arial"/>
          <w:sz w:val="16"/>
        </w:rPr>
        <w:t xml:space="preserve"> </w:t>
      </w:r>
      <w:r w:rsidR="006575E1">
        <w:rPr>
          <w:rFonts w:ascii="Arial" w:hAnsi="Arial" w:cs="Arial"/>
          <w:sz w:val="16"/>
        </w:rPr>
        <w:t>01</w:t>
      </w:r>
      <w:r w:rsidR="00FB770F">
        <w:rPr>
          <w:rFonts w:ascii="Arial" w:hAnsi="Arial" w:cs="Arial"/>
          <w:sz w:val="16"/>
        </w:rPr>
        <w:t xml:space="preserve"> Jihlava, Česká republika</w:t>
      </w:r>
    </w:p>
    <w:p w:rsidR="00C24386" w:rsidRDefault="006575E1" w:rsidP="00C24386">
      <w:pPr>
        <w:pStyle w:val="Zpat"/>
        <w:rPr>
          <w:szCs w:val="16"/>
        </w:rPr>
      </w:pPr>
      <w:r>
        <w:rPr>
          <w:sz w:val="16"/>
          <w:szCs w:val="16"/>
        </w:rPr>
        <w:t>tel.: 564 602 953</w:t>
      </w:r>
      <w:r w:rsidR="00C24386">
        <w:rPr>
          <w:sz w:val="16"/>
          <w:szCs w:val="16"/>
        </w:rPr>
        <w:t>, e-mail: posta@kr-vysocina.cz</w:t>
      </w:r>
    </w:p>
    <w:p w:rsidR="00FB770F" w:rsidRDefault="005165F0" w:rsidP="00163BEC">
      <w:pPr>
        <w:spacing w:after="4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10AE" w:rsidRDefault="009810A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" stroked="f">
                <v:textbox inset="0,0,0,0">
                  <w:txbxContent>
                    <w:p w:rsidR="009810AE" w:rsidRDefault="009810A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185"/>
        <w:gridCol w:w="2835"/>
        <w:gridCol w:w="2051"/>
      </w:tblGrid>
      <w:tr w:rsidR="00FB770F" w:rsidTr="0093496B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185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835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51" w:type="dxa"/>
            <w:noWrap/>
            <w:tcMar>
              <w:left w:w="170" w:type="dxa"/>
              <w:right w:w="170" w:type="dxa"/>
            </w:tcMar>
          </w:tcPr>
          <w:p w:rsidR="00FB770F" w:rsidRDefault="006575E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FB770F" w:rsidTr="0093496B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F27168" w:rsidRDefault="002E2403" w:rsidP="00F27168">
            <w:pPr>
              <w:pStyle w:val="KRUODVOLUDAJETAB"/>
              <w:numPr>
                <w:ilvl w:val="0"/>
                <w:numId w:val="8"/>
              </w:numPr>
            </w:pPr>
            <w:r>
              <w:t xml:space="preserve">/ </w:t>
            </w:r>
            <w:r w:rsidR="00866BED">
              <w:t>18</w:t>
            </w:r>
            <w:r>
              <w:t xml:space="preserve">. </w:t>
            </w:r>
            <w:r w:rsidR="00866BED">
              <w:t>11</w:t>
            </w:r>
            <w:r>
              <w:t>. 2022</w:t>
            </w:r>
            <w:r w:rsidR="00F27168">
              <w:t>,</w:t>
            </w:r>
          </w:p>
          <w:p w:rsidR="00FB770F" w:rsidRDefault="00F27168" w:rsidP="00F27168">
            <w:pPr>
              <w:pStyle w:val="KRUODVOLUDAJETAB"/>
              <w:ind w:left="360"/>
            </w:pPr>
            <w:r>
              <w:t xml:space="preserve">         23. 11. 2022</w:t>
            </w:r>
          </w:p>
        </w:tc>
        <w:tc>
          <w:tcPr>
            <w:tcW w:w="2185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2E2403">
            <w:pPr>
              <w:pStyle w:val="KRUODVOLUDAJETAB"/>
            </w:pPr>
            <w:r>
              <w:t>KUJI</w:t>
            </w:r>
            <w:r w:rsidR="00E94BD4">
              <w:t xml:space="preserve"> </w:t>
            </w:r>
            <w:r w:rsidR="00E94BD4" w:rsidRPr="00E94BD4">
              <w:t xml:space="preserve"> </w:t>
            </w:r>
            <w:r w:rsidR="00E05E3A" w:rsidRPr="00E05E3A">
              <w:t xml:space="preserve"> </w:t>
            </w:r>
            <w:r w:rsidR="00F27168" w:rsidRPr="00F27168">
              <w:t>102511/2022</w:t>
            </w:r>
          </w:p>
        </w:tc>
        <w:tc>
          <w:tcPr>
            <w:tcW w:w="2835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2E2403">
            <w:pPr>
              <w:pStyle w:val="KRUODVOLUDAJETAB"/>
            </w:pPr>
            <w:r>
              <w:t>JUDr. Herzánová</w:t>
            </w:r>
            <w:r w:rsidR="0093496B">
              <w:t>/564 602 956</w:t>
            </w:r>
          </w:p>
        </w:tc>
        <w:tc>
          <w:tcPr>
            <w:tcW w:w="2051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866BED" w:rsidP="00866BED">
            <w:pPr>
              <w:pStyle w:val="KRUODVOLUDAJETAB"/>
            </w:pPr>
            <w:r>
              <w:t>1</w:t>
            </w:r>
            <w:r w:rsidR="002E2403">
              <w:t xml:space="preserve">. </w:t>
            </w:r>
            <w:r>
              <w:t>12</w:t>
            </w:r>
            <w:r w:rsidR="002E2403">
              <w:t>. 2022</w:t>
            </w:r>
          </w:p>
        </w:tc>
      </w:tr>
    </w:tbl>
    <w:p w:rsidR="00FB770F" w:rsidRDefault="00FB770F">
      <w:pPr>
        <w:pStyle w:val="KRUTEXTODSTAVCE"/>
      </w:pPr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3151C9" w:rsidRDefault="003151C9" w:rsidP="00D377FD">
      <w:pPr>
        <w:pStyle w:val="KRUTEXTODSTAVCE"/>
        <w:jc w:val="both"/>
      </w:pPr>
    </w:p>
    <w:p w:rsidR="009B1A20" w:rsidRDefault="00866BED" w:rsidP="00D377FD">
      <w:pPr>
        <w:pStyle w:val="KRUTEXTODSTAVCE"/>
        <w:jc w:val="both"/>
      </w:pPr>
      <w:r>
        <w:t>Vážený pane</w:t>
      </w:r>
      <w:r w:rsidR="00E94BD4">
        <w:t>,</w:t>
      </w:r>
      <w:bookmarkStart w:id="0" w:name="_GoBack"/>
      <w:bookmarkEnd w:id="0"/>
    </w:p>
    <w:p w:rsidR="003932C5" w:rsidRDefault="003932C5" w:rsidP="00D377FD">
      <w:pPr>
        <w:pStyle w:val="KRUTEXTODSTAVCE"/>
        <w:jc w:val="both"/>
      </w:pPr>
    </w:p>
    <w:p w:rsidR="00866BED" w:rsidRDefault="003932C5" w:rsidP="003932C5">
      <w:pPr>
        <w:jc w:val="both"/>
        <w:rPr>
          <w:rFonts w:ascii="Arial" w:hAnsi="Arial" w:cs="Arial"/>
          <w:sz w:val="22"/>
          <w:szCs w:val="22"/>
        </w:rPr>
      </w:pPr>
      <w:r w:rsidRPr="003932C5">
        <w:rPr>
          <w:rFonts w:ascii="Arial" w:hAnsi="Arial" w:cs="Arial"/>
          <w:sz w:val="22"/>
          <w:szCs w:val="22"/>
        </w:rPr>
        <w:t xml:space="preserve">na základě Vaší žádosti o </w:t>
      </w:r>
      <w:r w:rsidR="00911E6F">
        <w:rPr>
          <w:rFonts w:ascii="Arial" w:hAnsi="Arial" w:cs="Arial"/>
          <w:sz w:val="22"/>
          <w:szCs w:val="22"/>
        </w:rPr>
        <w:t>poskytnutí informací</w:t>
      </w:r>
      <w:r w:rsidRPr="003932C5">
        <w:rPr>
          <w:rFonts w:ascii="Arial" w:hAnsi="Arial" w:cs="Arial"/>
          <w:sz w:val="22"/>
          <w:szCs w:val="22"/>
        </w:rPr>
        <w:t xml:space="preserve"> dle zákona č. 106/1999 Sb.,</w:t>
      </w:r>
      <w:r w:rsidR="004854B1">
        <w:rPr>
          <w:rFonts w:ascii="Arial" w:hAnsi="Arial" w:cs="Arial"/>
          <w:sz w:val="22"/>
          <w:szCs w:val="22"/>
        </w:rPr>
        <w:t xml:space="preserve"> o svobodném přístupu k informacím, ve znění pozdějších předpisů, konkrétně o </w:t>
      </w:r>
      <w:r w:rsidR="0040328A">
        <w:rPr>
          <w:rFonts w:ascii="Arial" w:hAnsi="Arial" w:cs="Arial"/>
          <w:sz w:val="22"/>
          <w:szCs w:val="22"/>
        </w:rPr>
        <w:t>poskytnutí odpovědi</w:t>
      </w:r>
      <w:r w:rsidR="00A73BC0">
        <w:rPr>
          <w:rFonts w:ascii="Arial" w:hAnsi="Arial" w:cs="Arial"/>
          <w:sz w:val="22"/>
          <w:szCs w:val="22"/>
        </w:rPr>
        <w:t xml:space="preserve"> na </w:t>
      </w:r>
      <w:r w:rsidR="0040328A">
        <w:rPr>
          <w:rFonts w:ascii="Arial" w:hAnsi="Arial" w:cs="Arial"/>
          <w:sz w:val="22"/>
          <w:szCs w:val="22"/>
        </w:rPr>
        <w:t>uvedené otázky:</w:t>
      </w:r>
    </w:p>
    <w:p w:rsidR="000E66F3" w:rsidRDefault="000E66F3" w:rsidP="003932C5">
      <w:pPr>
        <w:jc w:val="both"/>
        <w:rPr>
          <w:rFonts w:ascii="Arial" w:hAnsi="Arial" w:cs="Arial"/>
          <w:sz w:val="22"/>
          <w:szCs w:val="22"/>
        </w:rPr>
      </w:pPr>
    </w:p>
    <w:p w:rsidR="0040328A" w:rsidRDefault="0040328A" w:rsidP="0040328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 velké množství (%) středních škol používá velikostně jen takový školní nábytek, který je v plném souladu s vyhláškou MZ ČR č. 410/2005 Sb. v platném znění?</w:t>
      </w:r>
    </w:p>
    <w:p w:rsidR="0040328A" w:rsidRDefault="00E66111" w:rsidP="0040328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 velkým zdravotním rizikem pro žáky je dlouhodobé užívání školního nábytku, který je velikostně odlišný od jejich tělesného vzrůstu? O jeden, dva či více stupňů nábytku.</w:t>
      </w:r>
    </w:p>
    <w:p w:rsidR="00E66111" w:rsidRDefault="00E66111" w:rsidP="0040328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Jaká zásadní nápravná opatření přijal váš úřad k řešení dlouhodobého stavu ve školách, kdy nejsou dodržovány některé části vyhlášky č. 410/2005 Sb.</w:t>
      </w:r>
      <w:r w:rsidR="00A73BC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 platném znění</w:t>
      </w:r>
      <w:r w:rsidR="000E66F3">
        <w:rPr>
          <w:rFonts w:ascii="Arial" w:hAnsi="Arial" w:cs="Arial"/>
          <w:sz w:val="22"/>
          <w:szCs w:val="22"/>
        </w:rPr>
        <w:t>, především ty o nutnosti používání pouze takových velikostních stupňů školního nábytku, které plně odpovídají tělesnému vzrůstu každého žáka? Tato situace již trvá 15 let.</w:t>
      </w:r>
    </w:p>
    <w:p w:rsidR="000E66F3" w:rsidRDefault="000E66F3" w:rsidP="0040328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Jaká jsou aktuální doporučení vašeho úřadu středním školám pro vybavování učeben školním nábytkem, kde se průběžně střídají žáci několika ročníků? A to z pohledu požadovaného souladu velikostního stupně školního nábytku a tělesného vzrůstu každého žáka.</w:t>
      </w:r>
    </w:p>
    <w:p w:rsidR="000E66F3" w:rsidRDefault="000E66F3" w:rsidP="0040328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Žádáme o seznam škol z vašeho kraje, které se účastní programu „Škola podporující zdraví.“</w:t>
      </w:r>
    </w:p>
    <w:p w:rsidR="000E66F3" w:rsidRPr="0040328A" w:rsidRDefault="000E66F3" w:rsidP="000E66F3">
      <w:pPr>
        <w:pStyle w:val="Odstavecseseznamem"/>
        <w:jc w:val="both"/>
        <w:rPr>
          <w:rFonts w:ascii="Arial" w:hAnsi="Arial" w:cs="Arial"/>
          <w:sz w:val="22"/>
          <w:szCs w:val="22"/>
        </w:rPr>
      </w:pPr>
    </w:p>
    <w:p w:rsidR="003932C5" w:rsidRPr="003932C5" w:rsidRDefault="003932C5" w:rsidP="003932C5">
      <w:pPr>
        <w:jc w:val="both"/>
        <w:rPr>
          <w:rFonts w:ascii="Arial" w:hAnsi="Arial" w:cs="Arial"/>
          <w:sz w:val="22"/>
          <w:szCs w:val="22"/>
        </w:rPr>
      </w:pPr>
      <w:r w:rsidRPr="003932C5">
        <w:rPr>
          <w:rFonts w:ascii="Arial" w:hAnsi="Arial" w:cs="Arial"/>
          <w:sz w:val="22"/>
          <w:szCs w:val="22"/>
        </w:rPr>
        <w:t>Vám sdělujeme následující:</w:t>
      </w:r>
    </w:p>
    <w:p w:rsidR="003932C5" w:rsidRPr="003932C5" w:rsidRDefault="003932C5" w:rsidP="003932C5">
      <w:pPr>
        <w:jc w:val="both"/>
        <w:rPr>
          <w:rFonts w:ascii="Arial" w:hAnsi="Arial" w:cs="Arial"/>
          <w:sz w:val="22"/>
          <w:szCs w:val="22"/>
        </w:rPr>
      </w:pPr>
    </w:p>
    <w:p w:rsidR="003932C5" w:rsidRPr="0056369F" w:rsidRDefault="008B55C8" w:rsidP="003932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Kraj Vysočina, jakožto zřizovatel </w:t>
      </w:r>
      <w:r w:rsidR="00866BED">
        <w:rPr>
          <w:rFonts w:ascii="Arial" w:hAnsi="Arial" w:cs="Arial"/>
          <w:sz w:val="22"/>
          <w:szCs w:val="22"/>
        </w:rPr>
        <w:t>středních škol v kraji</w:t>
      </w:r>
      <w:r>
        <w:rPr>
          <w:rFonts w:ascii="Arial" w:hAnsi="Arial" w:cs="Arial"/>
          <w:sz w:val="22"/>
          <w:szCs w:val="22"/>
        </w:rPr>
        <w:t>, stejně tak Krajský úřad Kraje Vysočina, jakožto orgán kraje, požadovanými informace</w:t>
      </w:r>
      <w:r w:rsidR="0056369F">
        <w:rPr>
          <w:rFonts w:ascii="Arial" w:hAnsi="Arial" w:cs="Arial"/>
          <w:sz w:val="22"/>
          <w:szCs w:val="22"/>
        </w:rPr>
        <w:t xml:space="preserve">mi nedisponuje, nemá je tedy </w:t>
      </w:r>
      <w:r w:rsidR="0056369F" w:rsidRPr="0056369F">
        <w:rPr>
          <w:rFonts w:ascii="Arial" w:hAnsi="Arial" w:cs="Arial"/>
          <w:sz w:val="22"/>
          <w:szCs w:val="22"/>
        </w:rPr>
        <w:t>ve své působnosti.</w:t>
      </w:r>
    </w:p>
    <w:p w:rsidR="008B55C8" w:rsidRDefault="008B55C8" w:rsidP="003932C5">
      <w:pPr>
        <w:jc w:val="both"/>
        <w:rPr>
          <w:rFonts w:ascii="Arial" w:hAnsi="Arial" w:cs="Arial"/>
          <w:sz w:val="22"/>
          <w:szCs w:val="22"/>
        </w:rPr>
      </w:pPr>
    </w:p>
    <w:p w:rsidR="008B55C8" w:rsidRDefault="008B55C8" w:rsidP="003932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 tohoto důvodu v souladu s 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Pr="00E82FF2">
        <w:rPr>
          <w:rFonts w:ascii="Arial" w:hAnsi="Arial" w:cs="Arial"/>
          <w:sz w:val="22"/>
          <w:szCs w:val="22"/>
        </w:rPr>
        <w:t xml:space="preserve">§ </w:t>
      </w:r>
      <w:r w:rsidR="0056369F" w:rsidRPr="00E82FF2">
        <w:rPr>
          <w:rFonts w:ascii="Arial" w:hAnsi="Arial" w:cs="Arial"/>
          <w:sz w:val="22"/>
          <w:szCs w:val="22"/>
        </w:rPr>
        <w:t>2 odst. 1</w:t>
      </w:r>
      <w:r w:rsidR="00E82FF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Pr="003932C5">
        <w:rPr>
          <w:rFonts w:ascii="Arial" w:hAnsi="Arial" w:cs="Arial"/>
          <w:sz w:val="22"/>
          <w:szCs w:val="22"/>
        </w:rPr>
        <w:t>106/1999 Sb.,</w:t>
      </w:r>
      <w:r>
        <w:rPr>
          <w:rFonts w:ascii="Arial" w:hAnsi="Arial" w:cs="Arial"/>
          <w:sz w:val="22"/>
          <w:szCs w:val="22"/>
        </w:rPr>
        <w:t xml:space="preserve"> o svobodném přístupu k informacím, ve znění pozdějších předpisů, </w:t>
      </w:r>
      <w:r w:rsidR="00DA64A1">
        <w:rPr>
          <w:rFonts w:ascii="Arial" w:hAnsi="Arial" w:cs="Arial"/>
          <w:sz w:val="22"/>
          <w:szCs w:val="22"/>
        </w:rPr>
        <w:t>Vám nemůžeme tyto informace poskytnout.</w:t>
      </w:r>
    </w:p>
    <w:p w:rsidR="00D1280B" w:rsidRDefault="00D1280B" w:rsidP="003932C5">
      <w:pPr>
        <w:jc w:val="both"/>
        <w:rPr>
          <w:rFonts w:ascii="Arial" w:hAnsi="Arial" w:cs="Arial"/>
          <w:sz w:val="22"/>
          <w:szCs w:val="22"/>
        </w:rPr>
      </w:pPr>
    </w:p>
    <w:p w:rsidR="00D1280B" w:rsidRDefault="00D1280B" w:rsidP="003932C5">
      <w:pPr>
        <w:jc w:val="both"/>
        <w:rPr>
          <w:rFonts w:ascii="Arial" w:hAnsi="Arial" w:cs="Arial"/>
          <w:sz w:val="22"/>
          <w:szCs w:val="22"/>
        </w:rPr>
      </w:pPr>
    </w:p>
    <w:p w:rsidR="00D1280B" w:rsidRDefault="00D1280B" w:rsidP="003932C5">
      <w:pPr>
        <w:jc w:val="both"/>
        <w:rPr>
          <w:rFonts w:ascii="Arial" w:hAnsi="Arial" w:cs="Arial"/>
          <w:sz w:val="22"/>
          <w:szCs w:val="22"/>
        </w:rPr>
      </w:pPr>
    </w:p>
    <w:p w:rsidR="00D1280B" w:rsidRDefault="00D1280B" w:rsidP="003932C5">
      <w:pPr>
        <w:jc w:val="both"/>
        <w:rPr>
          <w:rFonts w:ascii="Arial" w:hAnsi="Arial" w:cs="Arial"/>
          <w:sz w:val="22"/>
          <w:szCs w:val="22"/>
        </w:rPr>
      </w:pPr>
    </w:p>
    <w:p w:rsidR="00D1280B" w:rsidRDefault="00D1280B" w:rsidP="003932C5">
      <w:pPr>
        <w:jc w:val="both"/>
        <w:rPr>
          <w:rFonts w:ascii="Arial" w:hAnsi="Arial" w:cs="Arial"/>
          <w:sz w:val="22"/>
          <w:szCs w:val="22"/>
        </w:rPr>
      </w:pPr>
    </w:p>
    <w:p w:rsidR="00866BED" w:rsidRDefault="00866BED" w:rsidP="003932C5">
      <w:pPr>
        <w:jc w:val="both"/>
        <w:rPr>
          <w:rFonts w:ascii="Arial" w:hAnsi="Arial" w:cs="Arial"/>
          <w:sz w:val="22"/>
          <w:szCs w:val="22"/>
        </w:rPr>
      </w:pPr>
    </w:p>
    <w:p w:rsidR="00866BED" w:rsidRPr="003932C5" w:rsidRDefault="00866BED" w:rsidP="003932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Požadované informace věcně spadají pod </w:t>
      </w:r>
      <w:r w:rsidR="005E108C">
        <w:rPr>
          <w:rFonts w:ascii="Arial" w:hAnsi="Arial" w:cs="Arial"/>
          <w:sz w:val="22"/>
          <w:szCs w:val="22"/>
        </w:rPr>
        <w:t>Státní zdravotní</w:t>
      </w:r>
      <w:r>
        <w:rPr>
          <w:rFonts w:ascii="Arial" w:hAnsi="Arial" w:cs="Arial"/>
          <w:sz w:val="22"/>
          <w:szCs w:val="22"/>
        </w:rPr>
        <w:t xml:space="preserve"> ústav, se sídlem </w:t>
      </w:r>
      <w:r w:rsidR="001B0E38">
        <w:rPr>
          <w:rFonts w:ascii="Arial" w:hAnsi="Arial" w:cs="Arial"/>
          <w:sz w:val="22"/>
          <w:szCs w:val="22"/>
        </w:rPr>
        <w:t xml:space="preserve">Vrchlického 2497/57, 586 01 Jihlava </w:t>
      </w:r>
      <w:r w:rsidR="001B0E38" w:rsidRPr="00140844">
        <w:rPr>
          <w:rFonts w:ascii="Arial" w:hAnsi="Arial" w:cs="Arial"/>
          <w:sz w:val="22"/>
          <w:szCs w:val="22"/>
        </w:rPr>
        <w:t>(MUDr. Wasserbauer, MUDr.</w:t>
      </w:r>
      <w:r w:rsidRPr="0014084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0E38" w:rsidRPr="00140844">
        <w:rPr>
          <w:rFonts w:ascii="Arial" w:hAnsi="Arial" w:cs="Arial"/>
          <w:sz w:val="22"/>
          <w:szCs w:val="22"/>
        </w:rPr>
        <w:t>Zi</w:t>
      </w:r>
      <w:r w:rsidR="00140844" w:rsidRPr="00140844">
        <w:rPr>
          <w:rFonts w:ascii="Arial" w:hAnsi="Arial" w:cs="Arial"/>
          <w:sz w:val="22"/>
          <w:szCs w:val="22"/>
        </w:rPr>
        <w:t>men</w:t>
      </w:r>
      <w:r w:rsidR="001B0E38" w:rsidRPr="00140844">
        <w:rPr>
          <w:rFonts w:ascii="Arial" w:hAnsi="Arial" w:cs="Arial"/>
          <w:sz w:val="22"/>
          <w:szCs w:val="22"/>
        </w:rPr>
        <w:t>ová</w:t>
      </w:r>
      <w:proofErr w:type="spellEnd"/>
      <w:r w:rsidR="001B0E38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a dále </w:t>
      </w:r>
      <w:r w:rsidR="001B0E38">
        <w:rPr>
          <w:rFonts w:ascii="Arial" w:hAnsi="Arial" w:cs="Arial"/>
          <w:sz w:val="22"/>
          <w:szCs w:val="22"/>
        </w:rPr>
        <w:t xml:space="preserve">pod </w:t>
      </w:r>
      <w:r>
        <w:rPr>
          <w:rFonts w:ascii="Arial" w:hAnsi="Arial" w:cs="Arial"/>
          <w:sz w:val="22"/>
          <w:szCs w:val="22"/>
        </w:rPr>
        <w:t xml:space="preserve">Krajskou </w:t>
      </w:r>
      <w:r w:rsidR="00140844">
        <w:rPr>
          <w:rFonts w:ascii="Arial" w:hAnsi="Arial" w:cs="Arial"/>
          <w:sz w:val="22"/>
          <w:szCs w:val="22"/>
        </w:rPr>
        <w:t>hygienickou stani</w:t>
      </w:r>
      <w:r w:rsidR="006D76FC">
        <w:rPr>
          <w:rFonts w:ascii="Arial" w:hAnsi="Arial" w:cs="Arial"/>
          <w:sz w:val="22"/>
          <w:szCs w:val="22"/>
        </w:rPr>
        <w:t xml:space="preserve">ci Kraje Vysočina, se sídlem Tolstého 15,  586 01 Jihlava </w:t>
      </w:r>
      <w:r w:rsidR="001B0E38">
        <w:rPr>
          <w:rFonts w:ascii="Arial" w:hAnsi="Arial" w:cs="Arial"/>
          <w:sz w:val="22"/>
          <w:szCs w:val="22"/>
        </w:rPr>
        <w:t>(</w:t>
      </w:r>
      <w:r w:rsidR="006D76FC" w:rsidRPr="00E17FFC">
        <w:rPr>
          <w:rFonts w:ascii="Arial" w:hAnsi="Arial" w:cs="Arial"/>
          <w:sz w:val="22"/>
          <w:szCs w:val="22"/>
        </w:rPr>
        <w:t xml:space="preserve">odd. </w:t>
      </w:r>
      <w:proofErr w:type="gramStart"/>
      <w:r w:rsidR="001B0E38" w:rsidRPr="00E17FFC">
        <w:rPr>
          <w:rFonts w:ascii="Arial" w:hAnsi="Arial" w:cs="Arial"/>
          <w:sz w:val="22"/>
          <w:szCs w:val="22"/>
        </w:rPr>
        <w:t>podpory</w:t>
      </w:r>
      <w:proofErr w:type="gramEnd"/>
      <w:r w:rsidR="001B0E38" w:rsidRPr="00E17FFC">
        <w:rPr>
          <w:rFonts w:ascii="Arial" w:hAnsi="Arial" w:cs="Arial"/>
          <w:sz w:val="22"/>
          <w:szCs w:val="22"/>
        </w:rPr>
        <w:t xml:space="preserve"> zdraví a zdravotní politiky, Bc. Jana B</w:t>
      </w:r>
      <w:r w:rsidR="00E17FFC">
        <w:rPr>
          <w:rFonts w:ascii="Arial" w:hAnsi="Arial" w:cs="Arial"/>
          <w:sz w:val="22"/>
          <w:szCs w:val="22"/>
        </w:rPr>
        <w:t>ö</w:t>
      </w:r>
      <w:r w:rsidR="00D1280B">
        <w:rPr>
          <w:rFonts w:ascii="Arial" w:hAnsi="Arial" w:cs="Arial"/>
          <w:sz w:val="22"/>
          <w:szCs w:val="22"/>
        </w:rPr>
        <w:t>hmová</w:t>
      </w:r>
      <w:r w:rsidR="001B0E38" w:rsidRPr="00E17FFC">
        <w:rPr>
          <w:rFonts w:ascii="Arial" w:hAnsi="Arial" w:cs="Arial"/>
          <w:sz w:val="22"/>
          <w:szCs w:val="22"/>
        </w:rPr>
        <w:t>)</w:t>
      </w:r>
      <w:r w:rsidR="001B0E38">
        <w:rPr>
          <w:rFonts w:ascii="Arial" w:hAnsi="Arial" w:cs="Arial"/>
          <w:sz w:val="22"/>
          <w:szCs w:val="22"/>
        </w:rPr>
        <w:t>.</w:t>
      </w:r>
    </w:p>
    <w:p w:rsidR="00D377FD" w:rsidRDefault="00D377FD" w:rsidP="00D377FD">
      <w:pPr>
        <w:pStyle w:val="KRUTEXTODSTAVCE"/>
        <w:jc w:val="both"/>
      </w:pPr>
    </w:p>
    <w:p w:rsidR="00CD605F" w:rsidRDefault="00CD605F" w:rsidP="00D377FD">
      <w:pPr>
        <w:pStyle w:val="KRUTEXTODSTAVCE"/>
        <w:jc w:val="both"/>
      </w:pPr>
      <w:r>
        <w:t>S</w:t>
      </w:r>
      <w:r w:rsidR="003932C5">
        <w:t> </w:t>
      </w:r>
      <w:r>
        <w:t>pozdravem</w:t>
      </w:r>
    </w:p>
    <w:p w:rsidR="003932C5" w:rsidRDefault="003932C5" w:rsidP="00D377FD">
      <w:pPr>
        <w:pStyle w:val="KRUTEXTODSTAVCE"/>
        <w:jc w:val="both"/>
      </w:pPr>
    </w:p>
    <w:p w:rsidR="008B55C8" w:rsidRDefault="008B55C8" w:rsidP="00D377FD">
      <w:pPr>
        <w:pStyle w:val="KRUTEXTODSTAVCE"/>
        <w:jc w:val="both"/>
      </w:pPr>
    </w:p>
    <w:p w:rsidR="003932C5" w:rsidRDefault="003932C5" w:rsidP="00D377FD">
      <w:pPr>
        <w:pStyle w:val="KRUTEXTODSTAVCE"/>
        <w:jc w:val="both"/>
      </w:pPr>
    </w:p>
    <w:p w:rsidR="00EF68CE" w:rsidRDefault="00EF68CE" w:rsidP="00D377FD">
      <w:pPr>
        <w:pStyle w:val="KRUTEXTODSTAVCE"/>
        <w:jc w:val="both"/>
      </w:pPr>
    </w:p>
    <w:p w:rsidR="005D22EF" w:rsidRDefault="006575E1" w:rsidP="009B1A20">
      <w:pPr>
        <w:pStyle w:val="KRUTEXTODSTAVCE"/>
      </w:pPr>
      <w:r>
        <w:t>Ing. Ondřej Králík</w:t>
      </w:r>
    </w:p>
    <w:p w:rsidR="009B1A20" w:rsidRPr="00B2453C" w:rsidRDefault="00783281" w:rsidP="00EF68CE">
      <w:pPr>
        <w:pStyle w:val="KRUTEXTODSTAVCE"/>
      </w:pPr>
      <w:r>
        <w:t>vedoucí odboru</w:t>
      </w:r>
      <w:r w:rsidR="000A52C0">
        <w:t xml:space="preserve"> </w:t>
      </w:r>
      <w:r w:rsidR="005D22EF" w:rsidRPr="005D22EF">
        <w:t>školství, mládeže a sportu</w:t>
      </w:r>
      <w:r w:rsidR="005D22EF">
        <w:tab/>
      </w:r>
    </w:p>
    <w:sectPr w:rsidR="009B1A20" w:rsidRPr="00B2453C" w:rsidSect="00EF68CE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8E7" w:rsidRDefault="00F038E7">
      <w:r>
        <w:separator/>
      </w:r>
    </w:p>
  </w:endnote>
  <w:endnote w:type="continuationSeparator" w:id="0">
    <w:p w:rsidR="00F038E7" w:rsidRDefault="00F03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53C" w:rsidRDefault="00B2453C" w:rsidP="00B2453C">
    <w:pPr>
      <w:pStyle w:val="Normlnweb"/>
      <w:spacing w:before="0" w:beforeAutospacing="0" w:after="0" w:afterAutospacing="0"/>
      <w:jc w:val="right"/>
      <w:rPr>
        <w:rFonts w:ascii="Arial" w:hAnsi="Arial" w:cs="Arial"/>
        <w:color w:val="365F91"/>
        <w:sz w:val="18"/>
        <w:szCs w:val="18"/>
      </w:rPr>
    </w:pPr>
    <w:r>
      <w:rPr>
        <w:rFonts w:ascii="Arial" w:hAnsi="Arial" w:cs="Arial"/>
        <w:color w:val="365F91"/>
        <w:sz w:val="18"/>
        <w:szCs w:val="18"/>
      </w:rPr>
      <w:t> </w:t>
    </w:r>
  </w:p>
  <w:p w:rsidR="00B2453C" w:rsidRDefault="00B2453C" w:rsidP="00B2453C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200DB9">
      <w:rPr>
        <w:rFonts w:ascii="Arial" w:hAnsi="Arial" w:cs="Arial"/>
        <w:sz w:val="20"/>
        <w:szCs w:val="20"/>
      </w:rPr>
      <w:t xml:space="preserve"> </w:t>
    </w:r>
    <w:r w:rsidR="00200DB9" w:rsidRPr="00200DB9">
      <w:rPr>
        <w:rFonts w:ascii="Arial" w:hAnsi="Arial" w:cs="Arial"/>
        <w:sz w:val="20"/>
        <w:szCs w:val="20"/>
      </w:rPr>
      <w:t>102511/2022</w:t>
    </w:r>
  </w:p>
  <w:p w:rsidR="00B2453C" w:rsidRDefault="00B2453C" w:rsidP="00B2453C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BEC" w:rsidRPr="00163BEC" w:rsidRDefault="00163BEC" w:rsidP="00163BEC">
    <w:pPr>
      <w:ind w:left="709"/>
      <w:jc w:val="right"/>
      <w:rPr>
        <w:rFonts w:ascii="Arial" w:hAnsi="Arial" w:cs="Arial"/>
        <w:sz w:val="18"/>
        <w:szCs w:val="18"/>
      </w:rPr>
    </w:pPr>
    <w:r w:rsidRPr="00163BEC">
      <w:rPr>
        <w:rFonts w:ascii="Arial" w:hAnsi="Arial" w:cs="Arial"/>
        <w:sz w:val="18"/>
        <w:szCs w:val="18"/>
      </w:rPr>
      <w:t xml:space="preserve">Žižkova </w:t>
    </w:r>
    <w:r w:rsidR="00E03FF5">
      <w:rPr>
        <w:rFonts w:ascii="Arial" w:hAnsi="Arial" w:cs="Arial"/>
        <w:sz w:val="18"/>
        <w:szCs w:val="18"/>
      </w:rPr>
      <w:t>1882/57, 586</w:t>
    </w:r>
    <w:r w:rsidRPr="00163BEC">
      <w:rPr>
        <w:rFonts w:ascii="Arial" w:hAnsi="Arial" w:cs="Arial"/>
        <w:sz w:val="18"/>
        <w:szCs w:val="18"/>
      </w:rPr>
      <w:t xml:space="preserve"> </w:t>
    </w:r>
    <w:r w:rsidR="00E03FF5">
      <w:rPr>
        <w:rFonts w:ascii="Arial" w:hAnsi="Arial" w:cs="Arial"/>
        <w:sz w:val="18"/>
        <w:szCs w:val="18"/>
      </w:rPr>
      <w:t>01</w:t>
    </w:r>
    <w:r w:rsidRPr="00163BEC">
      <w:rPr>
        <w:rFonts w:ascii="Arial" w:hAnsi="Arial" w:cs="Arial"/>
        <w:sz w:val="18"/>
        <w:szCs w:val="18"/>
      </w:rPr>
      <w:t xml:space="preserve"> Jihlava, </w:t>
    </w:r>
    <w:r w:rsidRPr="00163BEC">
      <w:rPr>
        <w:rFonts w:ascii="Arial" w:hAnsi="Arial" w:cs="Arial"/>
        <w:bCs/>
        <w:sz w:val="18"/>
        <w:szCs w:val="18"/>
      </w:rPr>
      <w:t>IČO:</w:t>
    </w:r>
    <w:r w:rsidRPr="00163BEC">
      <w:rPr>
        <w:rFonts w:ascii="Arial" w:hAnsi="Arial" w:cs="Arial"/>
        <w:sz w:val="18"/>
        <w:szCs w:val="18"/>
      </w:rPr>
      <w:t xml:space="preserve"> 70890749 </w:t>
    </w:r>
  </w:p>
  <w:p w:rsidR="00163BEC" w:rsidRPr="00163BEC" w:rsidRDefault="00163BEC" w:rsidP="00163BEC">
    <w:pPr>
      <w:pStyle w:val="Zpat"/>
      <w:ind w:left="709"/>
      <w:jc w:val="right"/>
      <w:rPr>
        <w:sz w:val="18"/>
        <w:szCs w:val="18"/>
      </w:rPr>
    </w:pPr>
    <w:r w:rsidRPr="00163BEC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8E7" w:rsidRDefault="00F038E7">
      <w:r>
        <w:separator/>
      </w:r>
    </w:p>
  </w:footnote>
  <w:footnote w:type="continuationSeparator" w:id="0">
    <w:p w:rsidR="00F038E7" w:rsidRDefault="00F03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165F0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165F0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A3170"/>
    <w:multiLevelType w:val="hybridMultilevel"/>
    <w:tmpl w:val="0908E6E8"/>
    <w:lvl w:ilvl="0" w:tplc="ABA0BC2A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20085"/>
    <w:multiLevelType w:val="hybridMultilevel"/>
    <w:tmpl w:val="B3EE4D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11238"/>
    <w:multiLevelType w:val="hybridMultilevel"/>
    <w:tmpl w:val="4470EDFE"/>
    <w:lvl w:ilvl="0" w:tplc="DB144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5F0"/>
    <w:rsid w:val="00046EC0"/>
    <w:rsid w:val="00055447"/>
    <w:rsid w:val="00074F98"/>
    <w:rsid w:val="000A52C0"/>
    <w:rsid w:val="000A63ED"/>
    <w:rsid w:val="000C6866"/>
    <w:rsid w:val="000E0134"/>
    <w:rsid w:val="000E66F3"/>
    <w:rsid w:val="00120D89"/>
    <w:rsid w:val="00130232"/>
    <w:rsid w:val="00140844"/>
    <w:rsid w:val="00157549"/>
    <w:rsid w:val="00163BEC"/>
    <w:rsid w:val="001944FC"/>
    <w:rsid w:val="001B0E38"/>
    <w:rsid w:val="001C3EC7"/>
    <w:rsid w:val="00200DB9"/>
    <w:rsid w:val="00204902"/>
    <w:rsid w:val="002E2403"/>
    <w:rsid w:val="0031195D"/>
    <w:rsid w:val="003151C9"/>
    <w:rsid w:val="003249D2"/>
    <w:rsid w:val="00380F0A"/>
    <w:rsid w:val="003932C5"/>
    <w:rsid w:val="00394C4A"/>
    <w:rsid w:val="003B3ED8"/>
    <w:rsid w:val="003E79C4"/>
    <w:rsid w:val="0040328A"/>
    <w:rsid w:val="00456D7D"/>
    <w:rsid w:val="00456DF7"/>
    <w:rsid w:val="004854B1"/>
    <w:rsid w:val="00496F88"/>
    <w:rsid w:val="004F4FAB"/>
    <w:rsid w:val="004F7CA1"/>
    <w:rsid w:val="005165F0"/>
    <w:rsid w:val="0052126F"/>
    <w:rsid w:val="0055236B"/>
    <w:rsid w:val="0056369F"/>
    <w:rsid w:val="0056391D"/>
    <w:rsid w:val="00580944"/>
    <w:rsid w:val="005D22EF"/>
    <w:rsid w:val="005E108C"/>
    <w:rsid w:val="006575E1"/>
    <w:rsid w:val="0069506C"/>
    <w:rsid w:val="006D76FC"/>
    <w:rsid w:val="007431D4"/>
    <w:rsid w:val="00755AC6"/>
    <w:rsid w:val="0076097D"/>
    <w:rsid w:val="00783281"/>
    <w:rsid w:val="007A3AFE"/>
    <w:rsid w:val="00866BED"/>
    <w:rsid w:val="008961D8"/>
    <w:rsid w:val="008A3044"/>
    <w:rsid w:val="008A4007"/>
    <w:rsid w:val="008B55C8"/>
    <w:rsid w:val="008F0AB9"/>
    <w:rsid w:val="00911E6F"/>
    <w:rsid w:val="009260C9"/>
    <w:rsid w:val="00930E95"/>
    <w:rsid w:val="0093496B"/>
    <w:rsid w:val="009553C6"/>
    <w:rsid w:val="00971102"/>
    <w:rsid w:val="009810AE"/>
    <w:rsid w:val="009B1A20"/>
    <w:rsid w:val="009C31C2"/>
    <w:rsid w:val="009D615C"/>
    <w:rsid w:val="00A45385"/>
    <w:rsid w:val="00A4710A"/>
    <w:rsid w:val="00A73BC0"/>
    <w:rsid w:val="00AF5EC5"/>
    <w:rsid w:val="00B2453C"/>
    <w:rsid w:val="00B64C31"/>
    <w:rsid w:val="00B76A45"/>
    <w:rsid w:val="00B83CA5"/>
    <w:rsid w:val="00BC5B15"/>
    <w:rsid w:val="00BF4838"/>
    <w:rsid w:val="00C154AD"/>
    <w:rsid w:val="00C24386"/>
    <w:rsid w:val="00CD2E41"/>
    <w:rsid w:val="00CD605F"/>
    <w:rsid w:val="00CD78D6"/>
    <w:rsid w:val="00D1280B"/>
    <w:rsid w:val="00D23B9E"/>
    <w:rsid w:val="00D377FD"/>
    <w:rsid w:val="00D63ED4"/>
    <w:rsid w:val="00D65164"/>
    <w:rsid w:val="00D7239E"/>
    <w:rsid w:val="00D759C0"/>
    <w:rsid w:val="00DA64A1"/>
    <w:rsid w:val="00DB564C"/>
    <w:rsid w:val="00DC69AB"/>
    <w:rsid w:val="00E03FF5"/>
    <w:rsid w:val="00E05E3A"/>
    <w:rsid w:val="00E17FFC"/>
    <w:rsid w:val="00E267DF"/>
    <w:rsid w:val="00E568F6"/>
    <w:rsid w:val="00E66111"/>
    <w:rsid w:val="00E82FF2"/>
    <w:rsid w:val="00E94BD4"/>
    <w:rsid w:val="00EC08C1"/>
    <w:rsid w:val="00EF68CE"/>
    <w:rsid w:val="00F01910"/>
    <w:rsid w:val="00F038E7"/>
    <w:rsid w:val="00F27168"/>
    <w:rsid w:val="00F40B3D"/>
    <w:rsid w:val="00F82548"/>
    <w:rsid w:val="00F934C5"/>
    <w:rsid w:val="00FB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9F5DE326-162D-4C51-B20C-7B0EE5AE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B2453C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403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zanova\Desktop\odpov&#283;&#271;%20na%20&#382;&#225;dost%20o%20poskytnut&#237;%20informace%20-%20p.%20Ch&#328;oupek,%20T&#345;eb&#237;&#269;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odpověď na žádost o poskytnutí informace - p. Chňoupek, Třebíč</Template>
  <TotalTime>2</TotalTime>
  <Pages>2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Herzánová Eva JUDr.</dc:creator>
  <cp:keywords/>
  <cp:lastModifiedBy>Herzánová Eva JUDr.</cp:lastModifiedBy>
  <cp:revision>3</cp:revision>
  <cp:lastPrinted>1899-12-31T23:00:00Z</cp:lastPrinted>
  <dcterms:created xsi:type="dcterms:W3CDTF">2022-12-02T11:48:00Z</dcterms:created>
  <dcterms:modified xsi:type="dcterms:W3CDTF">2022-12-02T11:49:00Z</dcterms:modified>
</cp:coreProperties>
</file>